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8AA2C" w14:textId="0D984AB6" w:rsidR="005D4999" w:rsidRPr="00AC5098" w:rsidRDefault="005D4999" w:rsidP="005D4999">
      <w:pPr>
        <w:jc w:val="right"/>
        <w:rPr>
          <w:color w:val="000000" w:themeColor="text1"/>
        </w:rPr>
      </w:pPr>
      <w:r w:rsidRPr="00AC5098">
        <w:rPr>
          <w:rFonts w:asciiTheme="minorHAnsi" w:hAnsiTheme="minorHAnsi" w:cstheme="minorHAnsi"/>
          <w:color w:val="000000" w:themeColor="text1"/>
        </w:rPr>
        <w:t xml:space="preserve">Załącznik </w:t>
      </w:r>
      <w:r w:rsidRPr="00AC5098">
        <w:rPr>
          <w:rFonts w:ascii="Calibri" w:hAnsi="Calibri" w:cs="Arial"/>
          <w:color w:val="000000" w:themeColor="text1"/>
        </w:rPr>
        <w:t>do Regulaminu rekrutacji uczestników projektu</w:t>
      </w:r>
      <w:r w:rsidR="00BC4A7C" w:rsidRPr="00AC5098">
        <w:rPr>
          <w:rFonts w:ascii="Calibri" w:hAnsi="Calibri" w:cs="Arial"/>
          <w:color w:val="000000" w:themeColor="text1"/>
        </w:rPr>
        <w:t xml:space="preserve"> „</w:t>
      </w:r>
      <w:r w:rsidR="00190271" w:rsidRPr="00AC5098">
        <w:rPr>
          <w:rFonts w:ascii="Calibri" w:hAnsi="Calibri" w:cs="Arial"/>
          <w:color w:val="000000" w:themeColor="text1"/>
        </w:rPr>
        <w:t>Aktywna integracja w powiecie cieszyńskim</w:t>
      </w:r>
      <w:r w:rsidR="00BC4A7C" w:rsidRPr="00AC5098">
        <w:rPr>
          <w:rFonts w:ascii="Calibri" w:hAnsi="Calibri" w:cs="Arial"/>
          <w:color w:val="000000" w:themeColor="text1"/>
        </w:rPr>
        <w:t>”</w:t>
      </w:r>
    </w:p>
    <w:p w14:paraId="6E554701" w14:textId="77777777" w:rsidR="00B92D9E" w:rsidRPr="00AC5098" w:rsidRDefault="00B92D9E" w:rsidP="00FC6A7F">
      <w:pPr>
        <w:pStyle w:val="Nagwek"/>
        <w:tabs>
          <w:tab w:val="clear" w:pos="4536"/>
          <w:tab w:val="clear" w:pos="9072"/>
          <w:tab w:val="center" w:pos="142"/>
          <w:tab w:val="right" w:pos="9923"/>
        </w:tabs>
        <w:ind w:right="141"/>
        <w:rPr>
          <w:rFonts w:ascii="Calibri" w:hAnsi="Calibri" w:cs="Arial"/>
          <w:i/>
          <w:color w:val="000000"/>
          <w:szCs w:val="24"/>
        </w:rPr>
      </w:pPr>
    </w:p>
    <w:tbl>
      <w:tblPr>
        <w:tblStyle w:val="Zwykatabela11"/>
        <w:tblW w:w="4391" w:type="dxa"/>
        <w:jc w:val="right"/>
        <w:tblLook w:val="0400" w:firstRow="0" w:lastRow="0" w:firstColumn="0" w:lastColumn="0" w:noHBand="0" w:noVBand="1"/>
      </w:tblPr>
      <w:tblGrid>
        <w:gridCol w:w="1562"/>
        <w:gridCol w:w="2829"/>
      </w:tblGrid>
      <w:tr w:rsidR="00E650A1" w:rsidRPr="00AC5098" w14:paraId="6DD6C87F" w14:textId="77777777" w:rsidTr="00CD15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right"/>
        </w:trPr>
        <w:tc>
          <w:tcPr>
            <w:tcW w:w="4391" w:type="dxa"/>
            <w:gridSpan w:val="2"/>
            <w:shd w:val="clear" w:color="auto" w:fill="DBE5F1" w:themeFill="accent1" w:themeFillTint="33"/>
            <w:vAlign w:val="center"/>
          </w:tcPr>
          <w:p w14:paraId="5891D64A" w14:textId="77777777" w:rsidR="00E650A1" w:rsidRPr="00AC5098" w:rsidRDefault="00E650A1" w:rsidP="00BC4A7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AC5098">
              <w:rPr>
                <w:rFonts w:asciiTheme="minorHAnsi" w:hAnsiTheme="minorHAnsi" w:cstheme="minorHAnsi"/>
                <w:b/>
              </w:rPr>
              <w:t>Wypełnia osoba przyjmująca formularz</w:t>
            </w:r>
          </w:p>
        </w:tc>
      </w:tr>
      <w:tr w:rsidR="00E650A1" w:rsidRPr="00AC5098" w14:paraId="50EBB2B5" w14:textId="77777777" w:rsidTr="00CD15F9">
        <w:trPr>
          <w:trHeight w:val="334"/>
          <w:jc w:val="right"/>
        </w:trPr>
        <w:tc>
          <w:tcPr>
            <w:tcW w:w="1562" w:type="dxa"/>
            <w:vAlign w:val="center"/>
          </w:tcPr>
          <w:p w14:paraId="63D69464" w14:textId="77777777" w:rsidR="00E650A1" w:rsidRPr="00AC5098" w:rsidRDefault="00E650A1" w:rsidP="00CD15F9">
            <w:pPr>
              <w:jc w:val="right"/>
              <w:rPr>
                <w:rFonts w:asciiTheme="minorHAnsi" w:hAnsiTheme="minorHAnsi" w:cstheme="minorHAnsi"/>
              </w:rPr>
            </w:pPr>
            <w:r w:rsidRPr="00AC5098">
              <w:rPr>
                <w:rFonts w:asciiTheme="minorHAnsi" w:hAnsiTheme="minorHAnsi" w:cstheme="minorHAnsi"/>
              </w:rPr>
              <w:t xml:space="preserve">Data wpływu: </w:t>
            </w:r>
          </w:p>
        </w:tc>
        <w:tc>
          <w:tcPr>
            <w:tcW w:w="2829" w:type="dxa"/>
            <w:vAlign w:val="center"/>
          </w:tcPr>
          <w:p w14:paraId="3A079BAB" w14:textId="77777777" w:rsidR="00E650A1" w:rsidRPr="00AC5098" w:rsidRDefault="00E650A1" w:rsidP="001031E0">
            <w:pPr>
              <w:rPr>
                <w:rFonts w:asciiTheme="minorHAnsi" w:hAnsiTheme="minorHAnsi" w:cstheme="minorHAnsi"/>
              </w:rPr>
            </w:pPr>
          </w:p>
        </w:tc>
      </w:tr>
      <w:tr w:rsidR="00E650A1" w:rsidRPr="00AC5098" w14:paraId="77014C2E" w14:textId="77777777" w:rsidTr="00CD15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  <w:jc w:val="right"/>
        </w:trPr>
        <w:tc>
          <w:tcPr>
            <w:tcW w:w="1562" w:type="dxa"/>
            <w:shd w:val="clear" w:color="auto" w:fill="DBE5F1" w:themeFill="accent1" w:themeFillTint="33"/>
            <w:vAlign w:val="center"/>
          </w:tcPr>
          <w:p w14:paraId="7D339D72" w14:textId="77777777" w:rsidR="00E650A1" w:rsidRPr="00AC5098" w:rsidRDefault="00E650A1" w:rsidP="00CD15F9">
            <w:pPr>
              <w:jc w:val="right"/>
              <w:rPr>
                <w:rFonts w:asciiTheme="minorHAnsi" w:hAnsiTheme="minorHAnsi" w:cstheme="minorHAnsi"/>
              </w:rPr>
            </w:pPr>
            <w:r w:rsidRPr="00AC5098">
              <w:rPr>
                <w:rFonts w:asciiTheme="minorHAnsi" w:hAnsiTheme="minorHAnsi" w:cstheme="minorHAnsi"/>
              </w:rPr>
              <w:t>Czytelny podpis:</w:t>
            </w:r>
          </w:p>
        </w:tc>
        <w:tc>
          <w:tcPr>
            <w:tcW w:w="2829" w:type="dxa"/>
            <w:shd w:val="clear" w:color="auto" w:fill="DBE5F1" w:themeFill="accent1" w:themeFillTint="33"/>
            <w:vAlign w:val="center"/>
          </w:tcPr>
          <w:p w14:paraId="402C1A7F" w14:textId="77777777" w:rsidR="00E650A1" w:rsidRPr="00AC5098" w:rsidRDefault="00E650A1" w:rsidP="001031E0">
            <w:pPr>
              <w:rPr>
                <w:rFonts w:asciiTheme="minorHAnsi" w:hAnsiTheme="minorHAnsi" w:cstheme="minorHAnsi"/>
              </w:rPr>
            </w:pPr>
          </w:p>
        </w:tc>
      </w:tr>
      <w:tr w:rsidR="00AD6B7A" w:rsidRPr="00AC5098" w14:paraId="4AE25A23" w14:textId="77777777" w:rsidTr="00CD15F9">
        <w:tblPrEx>
          <w:jc w:val="left"/>
          <w:tblLook w:val="04A0" w:firstRow="1" w:lastRow="0" w:firstColumn="1" w:lastColumn="0" w:noHBand="0" w:noVBand="1"/>
        </w:tblPrEx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Align w:val="center"/>
          </w:tcPr>
          <w:p w14:paraId="07D47CF2" w14:textId="77777777" w:rsidR="00AD6B7A" w:rsidRPr="00AC5098" w:rsidRDefault="00AD6B7A" w:rsidP="00CD15F9">
            <w:pPr>
              <w:jc w:val="right"/>
              <w:rPr>
                <w:rFonts w:asciiTheme="minorHAnsi" w:hAnsiTheme="minorHAnsi" w:cstheme="minorHAnsi"/>
                <w:b w:val="0"/>
              </w:rPr>
            </w:pPr>
            <w:r w:rsidRPr="00AC5098">
              <w:rPr>
                <w:rFonts w:asciiTheme="minorHAnsi" w:hAnsiTheme="minorHAnsi" w:cstheme="minorHAnsi"/>
                <w:b w:val="0"/>
              </w:rPr>
              <w:t>Numer NIU:</w:t>
            </w:r>
          </w:p>
        </w:tc>
        <w:tc>
          <w:tcPr>
            <w:tcW w:w="2829" w:type="dxa"/>
            <w:vAlign w:val="center"/>
          </w:tcPr>
          <w:p w14:paraId="7DCA09AE" w14:textId="77777777" w:rsidR="00AD6B7A" w:rsidRPr="00AC5098" w:rsidRDefault="00AD6B7A" w:rsidP="001031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14:paraId="68A8C95A" w14:textId="77777777" w:rsidR="00FC6A7F" w:rsidRDefault="00FC6A7F" w:rsidP="00FC6A7F">
      <w:pPr>
        <w:pStyle w:val="Nagwek"/>
        <w:tabs>
          <w:tab w:val="clear" w:pos="4536"/>
          <w:tab w:val="clear" w:pos="9072"/>
          <w:tab w:val="center" w:pos="142"/>
          <w:tab w:val="right" w:pos="9923"/>
        </w:tabs>
        <w:ind w:right="141"/>
        <w:rPr>
          <w:rFonts w:ascii="Calibri" w:hAnsi="Calibri" w:cs="Arial"/>
          <w:color w:val="000000"/>
          <w:sz w:val="22"/>
          <w:szCs w:val="22"/>
        </w:rPr>
      </w:pPr>
    </w:p>
    <w:p w14:paraId="70B80862" w14:textId="77777777" w:rsidR="001D0D8A" w:rsidRDefault="001D0D8A" w:rsidP="00FC6A7F">
      <w:pPr>
        <w:pStyle w:val="Nagwek"/>
        <w:tabs>
          <w:tab w:val="clear" w:pos="4536"/>
          <w:tab w:val="clear" w:pos="9072"/>
          <w:tab w:val="center" w:pos="142"/>
          <w:tab w:val="right" w:pos="9923"/>
        </w:tabs>
        <w:ind w:right="141"/>
        <w:rPr>
          <w:rFonts w:ascii="Calibri" w:hAnsi="Calibri" w:cs="Arial"/>
          <w:color w:val="000000"/>
          <w:sz w:val="22"/>
          <w:szCs w:val="22"/>
        </w:rPr>
      </w:pPr>
    </w:p>
    <w:p w14:paraId="645BA572" w14:textId="77777777" w:rsidR="001D0D8A" w:rsidRPr="00CF583E" w:rsidRDefault="001D0D8A" w:rsidP="00FC6A7F">
      <w:pPr>
        <w:pStyle w:val="Nagwek"/>
        <w:tabs>
          <w:tab w:val="clear" w:pos="4536"/>
          <w:tab w:val="clear" w:pos="9072"/>
          <w:tab w:val="center" w:pos="142"/>
          <w:tab w:val="right" w:pos="9923"/>
        </w:tabs>
        <w:ind w:right="141"/>
        <w:rPr>
          <w:rFonts w:ascii="Calibri" w:hAnsi="Calibri" w:cs="Arial"/>
          <w:color w:val="000000"/>
          <w:sz w:val="22"/>
          <w:szCs w:val="22"/>
        </w:rPr>
      </w:pPr>
    </w:p>
    <w:p w14:paraId="2E417D54" w14:textId="5D8FF0AE" w:rsidR="00FC6A7F" w:rsidRPr="00CF583E" w:rsidRDefault="00FC6A7F" w:rsidP="00FC6A7F">
      <w:pPr>
        <w:pStyle w:val="Tekstdymka"/>
        <w:rPr>
          <w:rFonts w:ascii="Calibri" w:hAnsi="Calibri" w:cs="Calibri"/>
          <w:b/>
          <w:bCs/>
          <w:i/>
          <w:color w:val="000000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1556"/>
        <w:gridCol w:w="3112"/>
        <w:gridCol w:w="1117"/>
        <w:gridCol w:w="3410"/>
        <w:gridCol w:w="8"/>
      </w:tblGrid>
      <w:tr w:rsidR="00FC6A7F" w:rsidRPr="00AC5098" w14:paraId="25FD1D22" w14:textId="77777777" w:rsidTr="00492612">
        <w:trPr>
          <w:gridAfter w:val="1"/>
          <w:wAfter w:w="4" w:type="pct"/>
          <w:trHeight w:val="619"/>
          <w:jc w:val="center"/>
        </w:trPr>
        <w:tc>
          <w:tcPr>
            <w:tcW w:w="4996" w:type="pct"/>
            <w:gridSpan w:val="5"/>
            <w:shd w:val="clear" w:color="auto" w:fill="DBE5F1" w:themeFill="accent1" w:themeFillTint="33"/>
            <w:vAlign w:val="center"/>
          </w:tcPr>
          <w:p w14:paraId="77ADFF49" w14:textId="77777777" w:rsidR="001D0D8A" w:rsidRPr="00AC5098" w:rsidRDefault="00FC6A7F" w:rsidP="008C4F87">
            <w:pPr>
              <w:jc w:val="center"/>
              <w:rPr>
                <w:rFonts w:ascii="Calibri" w:hAnsi="Calibri" w:cs="Calibri"/>
                <w:b/>
                <w:bCs/>
                <w:cap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>Formularz rekrutacyjny uczestni</w:t>
            </w:r>
            <w:r w:rsidR="005D1C9F"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>ków projektu</w:t>
            </w:r>
          </w:p>
          <w:p w14:paraId="2171CE1E" w14:textId="0AE1134C" w:rsidR="00FC6A7F" w:rsidRPr="00AC5098" w:rsidRDefault="005D1C9F" w:rsidP="008C4F8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 xml:space="preserve"> </w:t>
            </w:r>
            <w:r w:rsidR="00CD15F9"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>„</w:t>
            </w:r>
            <w:r w:rsidR="001D0D8A"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>Aktywna integracja w powiecie cieszyńskim</w:t>
            </w:r>
            <w:r w:rsidR="00CD15F9" w:rsidRPr="00AC5098">
              <w:rPr>
                <w:rFonts w:ascii="Calibri" w:hAnsi="Calibri" w:cs="Calibri"/>
                <w:b/>
                <w:bCs/>
                <w:caps/>
                <w:color w:val="000000"/>
              </w:rPr>
              <w:t>”</w:t>
            </w:r>
          </w:p>
        </w:tc>
      </w:tr>
      <w:tr w:rsidR="00FC6A7F" w:rsidRPr="00AC5098" w14:paraId="3B5C2DCB" w14:textId="77777777" w:rsidTr="00CF3E97">
        <w:trPr>
          <w:gridAfter w:val="1"/>
          <w:wAfter w:w="4" w:type="pct"/>
          <w:trHeight w:val="311"/>
          <w:jc w:val="center"/>
        </w:trPr>
        <w:tc>
          <w:tcPr>
            <w:tcW w:w="2645" w:type="pct"/>
            <w:gridSpan w:val="3"/>
            <w:shd w:val="clear" w:color="auto" w:fill="DBE5F1" w:themeFill="accent1" w:themeFillTint="33"/>
            <w:vAlign w:val="center"/>
          </w:tcPr>
          <w:p w14:paraId="7A5358B8" w14:textId="77777777" w:rsidR="00FC6A7F" w:rsidRPr="00AC5098" w:rsidRDefault="00FC6A7F" w:rsidP="001031E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 xml:space="preserve">Beneficjent </w:t>
            </w:r>
          </w:p>
        </w:tc>
        <w:tc>
          <w:tcPr>
            <w:tcW w:w="2351" w:type="pct"/>
            <w:gridSpan w:val="2"/>
            <w:shd w:val="clear" w:color="auto" w:fill="DBE5F1" w:themeFill="accent1" w:themeFillTint="33"/>
            <w:vAlign w:val="center"/>
          </w:tcPr>
          <w:p w14:paraId="6A7F93F6" w14:textId="77777777" w:rsidR="00FC6A7F" w:rsidRPr="00AC5098" w:rsidRDefault="005D1C9F" w:rsidP="0023285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FUNDACJA ROZWOJU PRZEDSIĘBIORCZOŚCI SPOŁECZNEJ BYĆ RAZEM</w:t>
            </w:r>
          </w:p>
        </w:tc>
      </w:tr>
      <w:tr w:rsidR="00FC6A7F" w:rsidRPr="00AC5098" w14:paraId="064364D1" w14:textId="77777777" w:rsidTr="00CF3E97">
        <w:trPr>
          <w:gridAfter w:val="1"/>
          <w:wAfter w:w="4" w:type="pct"/>
          <w:trHeight w:val="169"/>
          <w:jc w:val="center"/>
        </w:trPr>
        <w:tc>
          <w:tcPr>
            <w:tcW w:w="2645" w:type="pct"/>
            <w:gridSpan w:val="3"/>
            <w:shd w:val="clear" w:color="auto" w:fill="DBE5F1" w:themeFill="accent1" w:themeFillTint="33"/>
            <w:vAlign w:val="center"/>
          </w:tcPr>
          <w:p w14:paraId="5A558E06" w14:textId="77777777" w:rsidR="00FC6A7F" w:rsidRPr="00AC5098" w:rsidRDefault="00FC6A7F" w:rsidP="001031E0">
            <w:pPr>
              <w:jc w:val="right"/>
              <w:rPr>
                <w:rFonts w:ascii="Calibri" w:hAnsi="Calibri" w:cs="Calibri"/>
                <w:b/>
                <w:bCs/>
              </w:rPr>
            </w:pPr>
            <w:r w:rsidRPr="00AC5098">
              <w:rPr>
                <w:rFonts w:ascii="Calibri" w:hAnsi="Calibri" w:cs="Calibri"/>
                <w:b/>
                <w:bCs/>
              </w:rPr>
              <w:t>Tytuł projektu</w:t>
            </w:r>
          </w:p>
        </w:tc>
        <w:tc>
          <w:tcPr>
            <w:tcW w:w="2351" w:type="pct"/>
            <w:gridSpan w:val="2"/>
            <w:shd w:val="clear" w:color="auto" w:fill="DBE5F1" w:themeFill="accent1" w:themeFillTint="33"/>
            <w:vAlign w:val="center"/>
          </w:tcPr>
          <w:p w14:paraId="1F366EBF" w14:textId="48EEDC2D" w:rsidR="00FC6A7F" w:rsidRPr="00AC5098" w:rsidRDefault="00190271" w:rsidP="00232853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C5098">
              <w:rPr>
                <w:rFonts w:ascii="Calibri" w:hAnsi="Calibri" w:cs="Calibri"/>
                <w:b/>
                <w:bCs/>
              </w:rPr>
              <w:t>Aktywna integracja w powiecie cieszyńskim</w:t>
            </w:r>
          </w:p>
        </w:tc>
      </w:tr>
      <w:tr w:rsidR="00FC6A7F" w:rsidRPr="00AC5098" w14:paraId="3EC22B8C" w14:textId="77777777" w:rsidTr="00CF3E97">
        <w:trPr>
          <w:gridAfter w:val="1"/>
          <w:wAfter w:w="4" w:type="pct"/>
          <w:trHeight w:val="165"/>
          <w:jc w:val="center"/>
        </w:trPr>
        <w:tc>
          <w:tcPr>
            <w:tcW w:w="2645" w:type="pct"/>
            <w:gridSpan w:val="3"/>
            <w:shd w:val="clear" w:color="auto" w:fill="DBE5F1" w:themeFill="accent1" w:themeFillTint="33"/>
            <w:vAlign w:val="center"/>
          </w:tcPr>
          <w:p w14:paraId="627F47B7" w14:textId="77777777" w:rsidR="00FC6A7F" w:rsidRPr="00AC5098" w:rsidRDefault="00FC6A7F" w:rsidP="001031E0">
            <w:pPr>
              <w:jc w:val="right"/>
              <w:rPr>
                <w:rFonts w:ascii="Calibri" w:hAnsi="Calibri" w:cs="Calibri"/>
                <w:b/>
                <w:bCs/>
              </w:rPr>
            </w:pPr>
            <w:r w:rsidRPr="00AC5098">
              <w:rPr>
                <w:rFonts w:ascii="Calibri" w:hAnsi="Calibri" w:cs="Calibri"/>
                <w:b/>
                <w:bCs/>
              </w:rPr>
              <w:t>Nr projektu</w:t>
            </w:r>
          </w:p>
        </w:tc>
        <w:tc>
          <w:tcPr>
            <w:tcW w:w="2351" w:type="pct"/>
            <w:gridSpan w:val="2"/>
            <w:shd w:val="clear" w:color="auto" w:fill="DBE5F1" w:themeFill="accent1" w:themeFillTint="33"/>
            <w:vAlign w:val="center"/>
          </w:tcPr>
          <w:p w14:paraId="47EF349C" w14:textId="70DC8F83" w:rsidR="00FC6A7F" w:rsidRPr="00AC5098" w:rsidRDefault="00190271" w:rsidP="0019027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C5098">
              <w:rPr>
                <w:rFonts w:ascii="Calibri" w:hAnsi="Calibri" w:cs="Calibri"/>
                <w:b/>
                <w:bCs/>
              </w:rPr>
              <w:t>WOD-FESL.07.02-IZ.01-066C/23-003</w:t>
            </w:r>
          </w:p>
        </w:tc>
      </w:tr>
      <w:tr w:rsidR="00044E8A" w:rsidRPr="00AC5098" w14:paraId="3B05E201" w14:textId="77777777" w:rsidTr="00CF3E97">
        <w:trPr>
          <w:gridAfter w:val="1"/>
          <w:wAfter w:w="4" w:type="pct"/>
          <w:trHeight w:val="305"/>
          <w:jc w:val="center"/>
        </w:trPr>
        <w:tc>
          <w:tcPr>
            <w:tcW w:w="221" w:type="pct"/>
            <w:vMerge w:val="restart"/>
            <w:shd w:val="clear" w:color="auto" w:fill="DBE5F1" w:themeFill="accent1" w:themeFillTint="33"/>
            <w:vAlign w:val="center"/>
          </w:tcPr>
          <w:p w14:paraId="3A0D82C2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I</w:t>
            </w:r>
          </w:p>
        </w:tc>
        <w:tc>
          <w:tcPr>
            <w:tcW w:w="808" w:type="pct"/>
            <w:vMerge w:val="restart"/>
            <w:shd w:val="clear" w:color="auto" w:fill="DBE5F1" w:themeFill="accent1" w:themeFillTint="33"/>
            <w:vAlign w:val="center"/>
          </w:tcPr>
          <w:p w14:paraId="335E31B5" w14:textId="77777777" w:rsidR="00044E8A" w:rsidRPr="00AC5098" w:rsidRDefault="00911180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Informacje o </w:t>
            </w:r>
            <w:r w:rsidR="00044E8A" w:rsidRPr="00AC5098">
              <w:rPr>
                <w:rFonts w:ascii="Calibri" w:hAnsi="Calibri" w:cs="Calibri"/>
                <w:b/>
                <w:bCs/>
                <w:color w:val="000000"/>
              </w:rPr>
              <w:t>kandydacie</w:t>
            </w: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FA5AF71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Imię (imiona)</w:t>
            </w:r>
          </w:p>
        </w:tc>
        <w:tc>
          <w:tcPr>
            <w:tcW w:w="2351" w:type="pct"/>
            <w:gridSpan w:val="2"/>
          </w:tcPr>
          <w:p w14:paraId="52484EDA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044E8A" w:rsidRPr="00AC5098" w14:paraId="21737A6B" w14:textId="77777777" w:rsidTr="00CF3E97">
        <w:trPr>
          <w:gridAfter w:val="1"/>
          <w:wAfter w:w="4" w:type="pct"/>
          <w:trHeight w:val="319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6BBC0DE9" w14:textId="77777777" w:rsidR="00044E8A" w:rsidRPr="00AC5098" w:rsidRDefault="00044E8A" w:rsidP="001031E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286EA3C6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78DADC9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Nazwisko</w:t>
            </w:r>
          </w:p>
        </w:tc>
        <w:tc>
          <w:tcPr>
            <w:tcW w:w="2351" w:type="pct"/>
            <w:gridSpan w:val="2"/>
          </w:tcPr>
          <w:p w14:paraId="5150BD1A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044E8A" w:rsidRPr="00AC5098" w14:paraId="71125BF1" w14:textId="77777777" w:rsidTr="00CF3E97">
        <w:trPr>
          <w:gridAfter w:val="1"/>
          <w:wAfter w:w="4" w:type="pct"/>
          <w:trHeight w:val="277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662C2AE4" w14:textId="77777777" w:rsidR="00044E8A" w:rsidRPr="00AC5098" w:rsidRDefault="00044E8A" w:rsidP="001031E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47766CBB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25361E19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Płeć</w:t>
            </w:r>
          </w:p>
        </w:tc>
        <w:tc>
          <w:tcPr>
            <w:tcW w:w="2351" w:type="pct"/>
            <w:gridSpan w:val="2"/>
          </w:tcPr>
          <w:p w14:paraId="282D6898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044E8A" w:rsidRPr="00AC5098" w14:paraId="4D2A8F48" w14:textId="77777777" w:rsidTr="00CF3E97">
        <w:trPr>
          <w:gridAfter w:val="1"/>
          <w:wAfter w:w="4" w:type="pct"/>
          <w:trHeight w:val="263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685E2CC0" w14:textId="77777777" w:rsidR="00044E8A" w:rsidRPr="00AC5098" w:rsidRDefault="00044E8A" w:rsidP="001031E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FE7B9DB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77D20D47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PESEL</w:t>
            </w:r>
          </w:p>
        </w:tc>
        <w:tc>
          <w:tcPr>
            <w:tcW w:w="2351" w:type="pct"/>
            <w:gridSpan w:val="2"/>
          </w:tcPr>
          <w:p w14:paraId="50544D69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044E8A" w:rsidRPr="00AC5098" w14:paraId="49EAD9D1" w14:textId="77777777" w:rsidTr="00CF3E97">
        <w:trPr>
          <w:gridAfter w:val="1"/>
          <w:wAfter w:w="4" w:type="pct"/>
          <w:trHeight w:val="277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74C7AAB3" w14:textId="77777777" w:rsidR="00044E8A" w:rsidRPr="00AC5098" w:rsidRDefault="00044E8A" w:rsidP="001031E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2AEC844C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4E9C2768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Telefon kontaktowy</w:t>
            </w:r>
          </w:p>
        </w:tc>
        <w:tc>
          <w:tcPr>
            <w:tcW w:w="2351" w:type="pct"/>
            <w:gridSpan w:val="2"/>
          </w:tcPr>
          <w:p w14:paraId="57A0ABC7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044E8A" w:rsidRPr="00AC5098" w14:paraId="5A4E3524" w14:textId="77777777" w:rsidTr="00CF3E97">
        <w:trPr>
          <w:gridAfter w:val="1"/>
          <w:wAfter w:w="4" w:type="pct"/>
          <w:trHeight w:val="291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51B30FAD" w14:textId="77777777" w:rsidR="00044E8A" w:rsidRPr="00AC5098" w:rsidRDefault="00044E8A" w:rsidP="001031E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5D6D3723" w14:textId="77777777" w:rsidR="00044E8A" w:rsidRPr="00AC5098" w:rsidRDefault="00044E8A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41E92B02" w14:textId="77777777" w:rsidR="00044E8A" w:rsidRPr="00AC5098" w:rsidRDefault="00044E8A" w:rsidP="00AF2198">
            <w:pPr>
              <w:jc w:val="right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 xml:space="preserve">Adres </w:t>
            </w:r>
            <w:r w:rsidR="00911180" w:rsidRPr="00AC5098">
              <w:rPr>
                <w:rFonts w:ascii="Calibri" w:hAnsi="Calibri" w:cs="Calibri"/>
                <w:bCs/>
                <w:color w:val="000000"/>
              </w:rPr>
              <w:t>e-mail</w:t>
            </w:r>
          </w:p>
        </w:tc>
        <w:tc>
          <w:tcPr>
            <w:tcW w:w="2351" w:type="pct"/>
            <w:gridSpan w:val="2"/>
          </w:tcPr>
          <w:p w14:paraId="2923B7C8" w14:textId="77777777" w:rsidR="00044E8A" w:rsidRPr="00AC5098" w:rsidRDefault="00044E8A" w:rsidP="001031E0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B943DC" w:rsidRPr="00AC5098" w14:paraId="5729F784" w14:textId="77777777" w:rsidTr="00CF3E97">
        <w:trPr>
          <w:trHeight w:val="291"/>
          <w:jc w:val="center"/>
        </w:trPr>
        <w:tc>
          <w:tcPr>
            <w:tcW w:w="221" w:type="pct"/>
            <w:vMerge w:val="restart"/>
            <w:shd w:val="clear" w:color="auto" w:fill="DBE5F1" w:themeFill="accent1" w:themeFillTint="33"/>
            <w:vAlign w:val="center"/>
          </w:tcPr>
          <w:p w14:paraId="6C4FBB35" w14:textId="77777777" w:rsidR="00B943DC" w:rsidRPr="00AC5098" w:rsidRDefault="00B943DC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II</w:t>
            </w:r>
          </w:p>
        </w:tc>
        <w:tc>
          <w:tcPr>
            <w:tcW w:w="808" w:type="pct"/>
            <w:vMerge w:val="restart"/>
            <w:shd w:val="clear" w:color="auto" w:fill="DBE5F1" w:themeFill="accent1" w:themeFillTint="33"/>
            <w:vAlign w:val="center"/>
          </w:tcPr>
          <w:p w14:paraId="49CDE46D" w14:textId="77777777" w:rsidR="00B943DC" w:rsidRPr="00AC5098" w:rsidRDefault="00B943DC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Kryteria przynależności do grupy preferowanej</w:t>
            </w: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7AC11351" w14:textId="77777777" w:rsidR="00B943DC" w:rsidRPr="00AC5098" w:rsidRDefault="00B943DC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Kryterium</w:t>
            </w:r>
          </w:p>
        </w:tc>
        <w:tc>
          <w:tcPr>
            <w:tcW w:w="580" w:type="pct"/>
            <w:shd w:val="clear" w:color="auto" w:fill="DBE5F1" w:themeFill="accent1" w:themeFillTint="33"/>
            <w:vAlign w:val="center"/>
          </w:tcPr>
          <w:p w14:paraId="5C0F15F1" w14:textId="77777777" w:rsidR="00B943DC" w:rsidRPr="00AC5098" w:rsidRDefault="00B943DC" w:rsidP="00B943DC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Spełnienie kryterium (zaznaczyć krzyżykiem)</w:t>
            </w:r>
          </w:p>
        </w:tc>
        <w:tc>
          <w:tcPr>
            <w:tcW w:w="1775" w:type="pct"/>
            <w:gridSpan w:val="2"/>
            <w:shd w:val="clear" w:color="auto" w:fill="DBE5F1" w:themeFill="accent1" w:themeFillTint="33"/>
            <w:vAlign w:val="center"/>
          </w:tcPr>
          <w:p w14:paraId="49C9A0C8" w14:textId="77777777" w:rsidR="00B943DC" w:rsidRPr="00AC5098" w:rsidRDefault="00B943DC" w:rsidP="00B943DC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Dokumenty potwierdzające</w:t>
            </w:r>
          </w:p>
        </w:tc>
      </w:tr>
      <w:tr w:rsidR="00CF3E97" w:rsidRPr="00AC5098" w14:paraId="095127E9" w14:textId="77777777" w:rsidTr="00CF3E97">
        <w:trPr>
          <w:trHeight w:val="291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0DF921E8" w14:textId="77777777" w:rsidR="00CF3E97" w:rsidRPr="00AC5098" w:rsidRDefault="00CF3E97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29966BC4" w14:textId="77777777" w:rsidR="00CF3E97" w:rsidRPr="00AC5098" w:rsidRDefault="00CF3E97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</w:tcPr>
          <w:p w14:paraId="0AB117AC" w14:textId="1A0D5792" w:rsidR="00CF3E97" w:rsidRPr="00AC5098" w:rsidRDefault="00EB5DBA" w:rsidP="00EB5DBA">
            <w:pPr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</w:t>
            </w:r>
            <w:r w:rsidR="00CF3E97" w:rsidRPr="00AC5098">
              <w:rPr>
                <w:rFonts w:ascii="Calibri" w:hAnsi="Calibri" w:cs="Calibri"/>
                <w:bCs/>
                <w:color w:val="000000"/>
              </w:rPr>
              <w:t>soba</w:t>
            </w:r>
            <w:r w:rsidRPr="00AC5098">
              <w:rPr>
                <w:rFonts w:ascii="Calibri" w:hAnsi="Calibri" w:cs="Calibri"/>
                <w:bCs/>
                <w:color w:val="000000"/>
              </w:rPr>
              <w:t xml:space="preserve"> </w:t>
            </w:r>
            <w:r w:rsidR="001D0D8A" w:rsidRPr="00AC5098">
              <w:rPr>
                <w:rFonts w:ascii="Calibri" w:hAnsi="Calibri" w:cs="Calibri"/>
                <w:bCs/>
                <w:color w:val="000000"/>
              </w:rPr>
              <w:t>z</w:t>
            </w:r>
            <w:r w:rsidRPr="00AC5098">
              <w:rPr>
                <w:rFonts w:ascii="Calibri" w:hAnsi="Calibri" w:cs="Calibri"/>
                <w:bCs/>
                <w:color w:val="000000"/>
              </w:rPr>
              <w:t xml:space="preserve"> </w:t>
            </w:r>
            <w:r w:rsidR="001D0D8A" w:rsidRPr="00AC5098">
              <w:rPr>
                <w:rFonts w:ascii="Calibri" w:hAnsi="Calibri" w:cs="Calibri"/>
                <w:bCs/>
                <w:color w:val="000000"/>
              </w:rPr>
              <w:t>orzeczeniem</w:t>
            </w:r>
            <w:r w:rsidRPr="00AC5098">
              <w:rPr>
                <w:rFonts w:ascii="Calibri" w:hAnsi="Calibri" w:cs="Calibri"/>
                <w:bCs/>
                <w:color w:val="000000"/>
              </w:rPr>
              <w:t xml:space="preserve"> </w:t>
            </w:r>
            <w:r w:rsidR="001D0D8A" w:rsidRPr="00AC5098">
              <w:rPr>
                <w:rFonts w:ascii="Calibri" w:hAnsi="Calibri" w:cs="Calibri"/>
                <w:bCs/>
                <w:color w:val="000000"/>
              </w:rPr>
              <w:t>o</w:t>
            </w:r>
            <w:r w:rsidRPr="00AC5098">
              <w:rPr>
                <w:rFonts w:ascii="Calibri" w:hAnsi="Calibri" w:cs="Calibri"/>
                <w:bCs/>
                <w:color w:val="000000"/>
              </w:rPr>
              <w:t xml:space="preserve"> </w:t>
            </w:r>
            <w:r w:rsidR="00CF3E97" w:rsidRPr="00AC5098">
              <w:rPr>
                <w:rFonts w:ascii="Calibri" w:hAnsi="Calibri" w:cs="Calibri"/>
                <w:bCs/>
                <w:color w:val="000000"/>
              </w:rPr>
              <w:t>niepełnosprawności</w:t>
            </w:r>
          </w:p>
        </w:tc>
        <w:tc>
          <w:tcPr>
            <w:tcW w:w="580" w:type="pct"/>
            <w:vAlign w:val="center"/>
          </w:tcPr>
          <w:p w14:paraId="46E5D051" w14:textId="77777777" w:rsidR="00151EA0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79757B0E" w14:textId="77777777" w:rsidR="00CF3E97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2AFEBACE" w14:textId="77777777" w:rsidR="00CF3E97" w:rsidRPr="00AC5098" w:rsidRDefault="00CF3E97" w:rsidP="00CF3E9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/>
              </w:rPr>
              <w:t>odpowiednie orzeczenie lub inny dokument poświadczający stan zdrowia (zgodnie z definicją wskaźnika wspólnego „Liczba osób z niepełnosprawnością objętych wsparciem w programie”)</w:t>
            </w:r>
          </w:p>
        </w:tc>
      </w:tr>
      <w:tr w:rsidR="00A85EFB" w:rsidRPr="00AC5098" w14:paraId="5208C138" w14:textId="77777777" w:rsidTr="00CF3E97">
        <w:trPr>
          <w:trHeight w:val="291"/>
          <w:jc w:val="center"/>
        </w:trPr>
        <w:tc>
          <w:tcPr>
            <w:tcW w:w="221" w:type="pct"/>
            <w:vMerge w:val="restart"/>
            <w:shd w:val="clear" w:color="auto" w:fill="DBE5F1" w:themeFill="accent1" w:themeFillTint="33"/>
            <w:vAlign w:val="center"/>
          </w:tcPr>
          <w:p w14:paraId="40EC5449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III</w:t>
            </w:r>
          </w:p>
        </w:tc>
        <w:tc>
          <w:tcPr>
            <w:tcW w:w="808" w:type="pct"/>
            <w:vMerge w:val="restart"/>
            <w:shd w:val="clear" w:color="auto" w:fill="DBE5F1" w:themeFill="accent1" w:themeFillTint="33"/>
            <w:vAlign w:val="center"/>
          </w:tcPr>
          <w:p w14:paraId="456A461E" w14:textId="77777777" w:rsidR="00A85EFB" w:rsidRPr="00AC5098" w:rsidRDefault="00A85EFB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Kryteria przynależności do grupy docelowej (obowiązkowe)</w:t>
            </w: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1910BF52" w14:textId="77777777" w:rsidR="00A85EFB" w:rsidRPr="00AC5098" w:rsidRDefault="00A85EFB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Kryterium</w:t>
            </w:r>
          </w:p>
        </w:tc>
        <w:tc>
          <w:tcPr>
            <w:tcW w:w="580" w:type="pct"/>
            <w:shd w:val="clear" w:color="auto" w:fill="DBE5F1" w:themeFill="accent1" w:themeFillTint="33"/>
            <w:vAlign w:val="center"/>
          </w:tcPr>
          <w:p w14:paraId="32887F23" w14:textId="77777777" w:rsidR="00A85EFB" w:rsidRPr="00AC5098" w:rsidRDefault="00A85EFB" w:rsidP="00FE474B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Spełnienie kryterium (zaznaczyć krzyżykiem)</w:t>
            </w:r>
          </w:p>
        </w:tc>
        <w:tc>
          <w:tcPr>
            <w:tcW w:w="1775" w:type="pct"/>
            <w:gridSpan w:val="2"/>
            <w:shd w:val="clear" w:color="auto" w:fill="DBE5F1" w:themeFill="accent1" w:themeFillTint="33"/>
            <w:vAlign w:val="center"/>
          </w:tcPr>
          <w:p w14:paraId="39822D18" w14:textId="77777777" w:rsidR="00A85EFB" w:rsidRPr="00AC5098" w:rsidRDefault="00A85EFB" w:rsidP="00AF2198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Dokumenty potwierdzające</w:t>
            </w:r>
          </w:p>
        </w:tc>
      </w:tr>
      <w:tr w:rsidR="00A85EFB" w:rsidRPr="00AC5098" w14:paraId="0D91E274" w14:textId="77777777" w:rsidTr="00AC5098">
        <w:trPr>
          <w:trHeight w:val="942"/>
          <w:jc w:val="center"/>
        </w:trPr>
        <w:tc>
          <w:tcPr>
            <w:tcW w:w="221" w:type="pct"/>
            <w:vMerge/>
            <w:shd w:val="clear" w:color="auto" w:fill="DBE5F1" w:themeFill="accent1" w:themeFillTint="33"/>
            <w:vAlign w:val="center"/>
          </w:tcPr>
          <w:p w14:paraId="34E95078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5C0DE3D" w14:textId="77777777" w:rsidR="00A85EFB" w:rsidRPr="00AC5098" w:rsidRDefault="00A85EFB" w:rsidP="002E1E0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031AB16A" w14:textId="77777777" w:rsidR="00A85EFB" w:rsidRPr="00AC5098" w:rsidRDefault="00A85EFB" w:rsidP="00B943DC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Zamieszkiwanie na terenie powiatu cieszyńskiego</w:t>
            </w:r>
          </w:p>
        </w:tc>
        <w:tc>
          <w:tcPr>
            <w:tcW w:w="580" w:type="pct"/>
          </w:tcPr>
          <w:p w14:paraId="3214EEAC" w14:textId="77777777" w:rsidR="00151EA0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68151B0B" w14:textId="77777777" w:rsidR="00A85EFB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0CBB6EAF" w14:textId="1A7E9620" w:rsidR="00A85EFB" w:rsidRPr="00AC5098" w:rsidRDefault="00A85EFB" w:rsidP="00AF2198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A85EFB" w:rsidRPr="00AC5098" w14:paraId="400D6155" w14:textId="77777777" w:rsidTr="00B943DC">
        <w:trPr>
          <w:trHeight w:val="154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4DFE3917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2CE0FB94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971" w:type="pct"/>
            <w:gridSpan w:val="4"/>
            <w:shd w:val="clear" w:color="auto" w:fill="DBE5F1" w:themeFill="accent1" w:themeFillTint="33"/>
            <w:vAlign w:val="center"/>
          </w:tcPr>
          <w:p w14:paraId="4E201689" w14:textId="77777777" w:rsidR="00A85EFB" w:rsidRPr="00AC5098" w:rsidRDefault="00A85EFB" w:rsidP="001031E0">
            <w:pPr>
              <w:rPr>
                <w:rFonts w:ascii="Calibri" w:hAnsi="Calibri" w:cs="Calibri"/>
                <w:b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Osoba zagrożona ubóstwem lub wykluczeniem społecznym, w tym:</w:t>
            </w:r>
          </w:p>
        </w:tc>
      </w:tr>
      <w:tr w:rsidR="00A85EFB" w:rsidRPr="00AC5098" w14:paraId="207F8638" w14:textId="77777777" w:rsidTr="00CF3E97">
        <w:trPr>
          <w:trHeight w:val="154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5C5BD25E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49A24DD8" w14:textId="77777777" w:rsidR="00A85EFB" w:rsidRPr="00AC5098" w:rsidRDefault="00A85EFB" w:rsidP="001031E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72912E4F" w14:textId="77777777" w:rsidR="00A85EFB" w:rsidRPr="00AC5098" w:rsidRDefault="00A85EFB" w:rsidP="00965770">
            <w:pPr>
              <w:jc w:val="both"/>
              <w:rPr>
                <w:rFonts w:ascii="Calibri" w:hAnsi="Calibri" w:cs="Calibri"/>
                <w:bCs/>
                <w:strike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osoba z niepełnosprawnością</w:t>
            </w:r>
          </w:p>
        </w:tc>
        <w:tc>
          <w:tcPr>
            <w:tcW w:w="580" w:type="pct"/>
            <w:vAlign w:val="center"/>
          </w:tcPr>
          <w:p w14:paraId="46AA7A8B" w14:textId="77777777" w:rsidR="00151EA0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152C0B6D" w14:textId="77777777" w:rsidR="00A85EFB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55BF21C6" w14:textId="53843CC6" w:rsidR="00A85EFB" w:rsidRPr="00AC5098" w:rsidRDefault="00A85EFB" w:rsidP="00965770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 xml:space="preserve">odpowiednie orzeczenie lub inny dokument poświadczający stan zdrowia </w:t>
            </w:r>
          </w:p>
        </w:tc>
      </w:tr>
      <w:tr w:rsidR="00CF3E97" w:rsidRPr="00AC5098" w14:paraId="4A11C508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574CCB4A" w14:textId="77777777" w:rsidR="00CF3E97" w:rsidRPr="00AC5098" w:rsidRDefault="00CF3E97" w:rsidP="008E486B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381FB185" w14:textId="77777777" w:rsidR="00CF3E97" w:rsidRPr="00AC5098" w:rsidRDefault="00CF3E97" w:rsidP="008E486B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2EA1AC7" w14:textId="77777777" w:rsidR="00CF3E97" w:rsidRPr="00AC5098" w:rsidRDefault="00151EA0" w:rsidP="005B245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bezrobotna</w:t>
            </w:r>
          </w:p>
        </w:tc>
        <w:tc>
          <w:tcPr>
            <w:tcW w:w="580" w:type="pct"/>
            <w:vAlign w:val="center"/>
          </w:tcPr>
          <w:p w14:paraId="5A120781" w14:textId="77777777" w:rsidR="00151EA0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00B6B716" w14:textId="77777777" w:rsidR="00CF3E97" w:rsidRPr="00AC5098" w:rsidRDefault="00151EA0" w:rsidP="00151EA0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7C9A6496" w14:textId="22442C14" w:rsidR="00CF3E97" w:rsidRPr="00AC5098" w:rsidRDefault="00BC7262" w:rsidP="00965770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Zaświadczenie z PUP</w:t>
            </w:r>
          </w:p>
        </w:tc>
      </w:tr>
      <w:tr w:rsidR="00CC2A07" w:rsidRPr="00AC5098" w14:paraId="35241023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64E4FFF0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403B9572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48E10889" w14:textId="36867259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bezrobotna długotrwale</w:t>
            </w:r>
          </w:p>
        </w:tc>
        <w:tc>
          <w:tcPr>
            <w:tcW w:w="580" w:type="pct"/>
            <w:vAlign w:val="center"/>
          </w:tcPr>
          <w:p w14:paraId="39E3B74A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7C114C9A" w14:textId="6FFB5A09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3EB4B22C" w14:textId="218126C4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Zaświadczenie z PUP</w:t>
            </w:r>
          </w:p>
        </w:tc>
      </w:tr>
      <w:tr w:rsidR="00CC2A07" w:rsidRPr="00AC5098" w14:paraId="7EC484B6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26C0908F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447690D2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139E9E16" w14:textId="1C8BF696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poszukująca pracy</w:t>
            </w:r>
          </w:p>
        </w:tc>
        <w:tc>
          <w:tcPr>
            <w:tcW w:w="580" w:type="pct"/>
            <w:vAlign w:val="center"/>
          </w:tcPr>
          <w:p w14:paraId="472364A5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33D8DFB0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220A434C" w14:textId="0556C16A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Zaświadczenie z PUP</w:t>
            </w:r>
          </w:p>
        </w:tc>
      </w:tr>
      <w:tr w:rsidR="00CC2A07" w:rsidRPr="00AC5098" w14:paraId="48F1A65E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60AF3F71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3E21C79D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0F3ABA7" w14:textId="5209D10D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Absolwent centrum integracji społecznej lub klubu integracji społecznej</w:t>
            </w:r>
          </w:p>
        </w:tc>
        <w:tc>
          <w:tcPr>
            <w:tcW w:w="580" w:type="pct"/>
            <w:vAlign w:val="center"/>
          </w:tcPr>
          <w:p w14:paraId="2D27F83B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0F0CE270" w14:textId="716AB5A4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7C57A213" w14:textId="2DFFD5BD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/>
              </w:rPr>
              <w:t>Zaświadczenie dyrektora KIS lub CIS</w:t>
            </w:r>
          </w:p>
        </w:tc>
      </w:tr>
      <w:tr w:rsidR="00CC2A07" w:rsidRPr="00AC5098" w14:paraId="38DF886D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79883A8A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A3AAA87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7ACFA8C" w14:textId="1D53521C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uprawniona do specjalnego zasiłku opiekuńczego, o której mowa w art. 16a ust. 1 ustawy z dnia 28 listopada 2003 r. o świadczeniach rodzinnych</w:t>
            </w:r>
          </w:p>
        </w:tc>
        <w:tc>
          <w:tcPr>
            <w:tcW w:w="580" w:type="pct"/>
            <w:vAlign w:val="center"/>
          </w:tcPr>
          <w:p w14:paraId="4719C4D8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0214B04B" w14:textId="42A1602B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6EBBE225" w14:textId="282D1F80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/>
              </w:rPr>
              <w:t>zaświadczenie z ośrodka pomocy społecznej</w:t>
            </w:r>
          </w:p>
        </w:tc>
      </w:tr>
      <w:tr w:rsidR="00CC2A07" w:rsidRPr="00AC5098" w14:paraId="40DDCFB2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7281860D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6E00935C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6AA3059E" w14:textId="51F6A06C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 xml:space="preserve">osoba usamodzielniana, o której mowa w art. 140 ust. 1 i 2 ustawy z dnia 9 czerwca 2011 r. o wspieraniu rodziny </w:t>
            </w:r>
          </w:p>
          <w:p w14:paraId="27222D54" w14:textId="0B1B7E9B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i systemie pieczy zastępczej</w:t>
            </w:r>
          </w:p>
        </w:tc>
        <w:tc>
          <w:tcPr>
            <w:tcW w:w="580" w:type="pct"/>
            <w:vAlign w:val="center"/>
          </w:tcPr>
          <w:p w14:paraId="22C4504C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6531C18F" w14:textId="60493A6A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40DB872E" w14:textId="4E7C7F5E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zaświadczenie z właściwej instytucji lub zaświadczenie od kuratora</w:t>
            </w:r>
          </w:p>
        </w:tc>
      </w:tr>
      <w:tr w:rsidR="00CC2A07" w:rsidRPr="00AC5098" w14:paraId="10B1A777" w14:textId="77777777" w:rsidTr="00CF3E97">
        <w:trPr>
          <w:trHeight w:val="37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1875AD4B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585D09D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177CF975" w14:textId="2DCD08C5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 xml:space="preserve">osoba z zaburzeniami psychicznymi, o której mowa w art. 3 pkt 1 ustawy z dnia 19 sierpnia 1994 r. o ochronie </w:t>
            </w:r>
          </w:p>
          <w:p w14:paraId="29A103FC" w14:textId="307ABC12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zdrowia psychicznego</w:t>
            </w:r>
          </w:p>
        </w:tc>
        <w:tc>
          <w:tcPr>
            <w:tcW w:w="580" w:type="pct"/>
            <w:vAlign w:val="center"/>
          </w:tcPr>
          <w:p w14:paraId="702F036A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21229239" w14:textId="56A2FEBB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4650469C" w14:textId="4C2A4AD8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Orzeczenie lekarskie lub opinia lekarza potwierdzająca stwierdzone zaburzenia psychiczne</w:t>
            </w:r>
          </w:p>
        </w:tc>
      </w:tr>
      <w:tr w:rsidR="00CC2A07" w:rsidRPr="00AC5098" w14:paraId="69CA67E0" w14:textId="77777777" w:rsidTr="00CF3E97">
        <w:trPr>
          <w:trHeight w:val="40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54242C9B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0AD02522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0976BC50" w14:textId="77777777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spełniająca kryteria, o których mowa w art. 8 ust. 1 pkt 1 i 2 ustawy z dnia 12 marca 2004 r. o pomocy</w:t>
            </w:r>
          </w:p>
          <w:p w14:paraId="6E2D2F43" w14:textId="7AC8AE93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społecznej</w:t>
            </w:r>
          </w:p>
        </w:tc>
        <w:tc>
          <w:tcPr>
            <w:tcW w:w="580" w:type="pct"/>
            <w:vAlign w:val="center"/>
          </w:tcPr>
          <w:p w14:paraId="567B1A18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4BA4F531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125F36EA" w14:textId="661E336F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zaświadczenie z ośrodka pomocy społecznej</w:t>
            </w:r>
          </w:p>
        </w:tc>
      </w:tr>
      <w:tr w:rsidR="00CC2A07" w:rsidRPr="00AC5098" w14:paraId="17BAF3FF" w14:textId="77777777" w:rsidTr="00CF3E97">
        <w:trPr>
          <w:trHeight w:val="40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0F9C5F84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D090E29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5F713879" w14:textId="7B427D70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Osoba objęta dozorem elektronicznym lub opuszczają zakład karny</w:t>
            </w:r>
          </w:p>
        </w:tc>
        <w:tc>
          <w:tcPr>
            <w:tcW w:w="580" w:type="pct"/>
            <w:vAlign w:val="center"/>
          </w:tcPr>
          <w:p w14:paraId="40D3218E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15906448" w14:textId="6AB8208D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5F63EE54" w14:textId="6CA4C098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orzeczenie sądu</w:t>
            </w:r>
          </w:p>
        </w:tc>
      </w:tr>
      <w:tr w:rsidR="00CC2A07" w:rsidRPr="00AC5098" w14:paraId="74C9821C" w14:textId="77777777" w:rsidTr="00CF3E97">
        <w:trPr>
          <w:trHeight w:val="405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404035EE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7A61BBB5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126AFD34" w14:textId="636056AE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osoba starsza, o której mowa w art. 4 pkt 1 ustawy z dnia 11 września 2015 r. o osobach starszych</w:t>
            </w:r>
          </w:p>
        </w:tc>
        <w:tc>
          <w:tcPr>
            <w:tcW w:w="580" w:type="pct"/>
            <w:vAlign w:val="center"/>
          </w:tcPr>
          <w:p w14:paraId="6DAA4EB1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2D805D7A" w14:textId="3999C041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308EE3E4" w14:textId="2626A157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Dokument z nr Pesel</w:t>
            </w:r>
          </w:p>
        </w:tc>
      </w:tr>
      <w:tr w:rsidR="00CC2A07" w:rsidRPr="00AC5098" w14:paraId="698F1937" w14:textId="77777777" w:rsidTr="00CF3E97">
        <w:trPr>
          <w:trHeight w:val="154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463AAFF2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547CB506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4F39866A" w14:textId="7413152B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 w:themeColor="text1"/>
                <w:highlight w:val="yellow"/>
              </w:rPr>
            </w:pPr>
            <w:r w:rsidRPr="00AC5098">
              <w:rPr>
                <w:rFonts w:ascii="Calibri" w:hAnsi="Calibri" w:cs="Calibri"/>
                <w:bCs/>
                <w:color w:val="000000" w:themeColor="text1"/>
              </w:rPr>
              <w:t>osobę, która uzyskała w Rzeczypospolitej Polskiej status uchodźcy lub ochronę uzupełniającą</w:t>
            </w:r>
          </w:p>
        </w:tc>
        <w:tc>
          <w:tcPr>
            <w:tcW w:w="580" w:type="pct"/>
            <w:vAlign w:val="center"/>
          </w:tcPr>
          <w:p w14:paraId="6CE6652D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5DC452ED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4FAE375F" w14:textId="5D202405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00AC5098">
              <w:rPr>
                <w:rFonts w:ascii="Calibri" w:hAnsi="Calibri" w:cs="Calibri"/>
                <w:color w:val="000000" w:themeColor="text1"/>
              </w:rPr>
              <w:t>Zaświadczenie lub decyzja właściwej instytucji</w:t>
            </w:r>
          </w:p>
        </w:tc>
      </w:tr>
      <w:tr w:rsidR="00CC2A07" w:rsidRPr="00AC5098" w14:paraId="6B385ACF" w14:textId="77777777" w:rsidTr="00CF3E97">
        <w:trPr>
          <w:trHeight w:val="154"/>
          <w:jc w:val="center"/>
        </w:trPr>
        <w:tc>
          <w:tcPr>
            <w:tcW w:w="221" w:type="pct"/>
            <w:vMerge/>
            <w:shd w:val="clear" w:color="auto" w:fill="F2F2F2"/>
            <w:vAlign w:val="center"/>
          </w:tcPr>
          <w:p w14:paraId="74129E9C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vMerge/>
            <w:shd w:val="clear" w:color="auto" w:fill="DBE5F1" w:themeFill="accent1" w:themeFillTint="33"/>
            <w:vAlign w:val="center"/>
          </w:tcPr>
          <w:p w14:paraId="095BCF32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222862D8" w14:textId="77777777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osoba bezdomna lub dotknięta wykluczeniem z dostępu do mieszkań</w:t>
            </w:r>
          </w:p>
        </w:tc>
        <w:tc>
          <w:tcPr>
            <w:tcW w:w="580" w:type="pct"/>
            <w:vAlign w:val="center"/>
          </w:tcPr>
          <w:p w14:paraId="0264BC5C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6D9AB843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</w:tc>
        <w:tc>
          <w:tcPr>
            <w:tcW w:w="1775" w:type="pct"/>
            <w:gridSpan w:val="2"/>
            <w:vAlign w:val="center"/>
          </w:tcPr>
          <w:p w14:paraId="639BCDF0" w14:textId="2FA82389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zaświadczenie od właściwej instytucji lub inny dokument potwierdzający ww. sytuację</w:t>
            </w:r>
          </w:p>
        </w:tc>
      </w:tr>
      <w:tr w:rsidR="00CC2A07" w:rsidRPr="00AC5098" w14:paraId="40E4039A" w14:textId="77777777" w:rsidTr="00CF3E97">
        <w:trPr>
          <w:trHeight w:val="154"/>
          <w:jc w:val="center"/>
        </w:trPr>
        <w:tc>
          <w:tcPr>
            <w:tcW w:w="221" w:type="pct"/>
            <w:shd w:val="clear" w:color="auto" w:fill="F2F2F2"/>
            <w:vAlign w:val="center"/>
          </w:tcPr>
          <w:p w14:paraId="7F1C9FAE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shd w:val="clear" w:color="auto" w:fill="DBE5F1" w:themeFill="accent1" w:themeFillTint="33"/>
            <w:vAlign w:val="center"/>
          </w:tcPr>
          <w:p w14:paraId="0826DEBC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563B83F9" w14:textId="60B62FF8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Osoba korzystająca z programu FEPŻ</w:t>
            </w:r>
          </w:p>
        </w:tc>
        <w:tc>
          <w:tcPr>
            <w:tcW w:w="580" w:type="pct"/>
            <w:vAlign w:val="center"/>
          </w:tcPr>
          <w:p w14:paraId="08F90BAE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5541BC65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  <w:p w14:paraId="4442D1B5" w14:textId="735E6FEF" w:rsidR="00CC2A07" w:rsidRPr="00AC5098" w:rsidRDefault="00CC2A07" w:rsidP="00CC2A07">
            <w:pPr>
              <w:pStyle w:val="Akapitzlist"/>
              <w:ind w:left="36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75" w:type="pct"/>
            <w:gridSpan w:val="2"/>
            <w:vAlign w:val="center"/>
          </w:tcPr>
          <w:p w14:paraId="5273D5F5" w14:textId="6067FC0F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zaświadczenie z ośrodka pomocy społecznej</w:t>
            </w:r>
          </w:p>
        </w:tc>
      </w:tr>
      <w:tr w:rsidR="00CC2A07" w:rsidRPr="00AC5098" w14:paraId="6E030AF1" w14:textId="77777777" w:rsidTr="00CF3E97">
        <w:trPr>
          <w:trHeight w:val="154"/>
          <w:jc w:val="center"/>
        </w:trPr>
        <w:tc>
          <w:tcPr>
            <w:tcW w:w="221" w:type="pct"/>
            <w:shd w:val="clear" w:color="auto" w:fill="F2F2F2"/>
            <w:vAlign w:val="center"/>
          </w:tcPr>
          <w:p w14:paraId="066AFE7F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808" w:type="pct"/>
            <w:shd w:val="clear" w:color="auto" w:fill="DBE5F1" w:themeFill="accent1" w:themeFillTint="33"/>
            <w:vAlign w:val="center"/>
          </w:tcPr>
          <w:p w14:paraId="51B1EF8E" w14:textId="77777777" w:rsidR="00CC2A07" w:rsidRPr="00AC5098" w:rsidRDefault="00CC2A07" w:rsidP="00CC2A07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16" w:type="pct"/>
            <w:shd w:val="clear" w:color="auto" w:fill="DBE5F1" w:themeFill="accent1" w:themeFillTint="33"/>
            <w:vAlign w:val="center"/>
          </w:tcPr>
          <w:p w14:paraId="323FF4E0" w14:textId="77562807" w:rsidR="00CC2A07" w:rsidRPr="00AC5098" w:rsidRDefault="00CC2A07" w:rsidP="00CC2A07">
            <w:pPr>
              <w:jc w:val="both"/>
              <w:rPr>
                <w:rFonts w:ascii="Calibri" w:hAnsi="Calibri" w:cs="Calibri"/>
                <w:bCs/>
                <w:color w:val="000000"/>
              </w:rPr>
            </w:pPr>
            <w:r w:rsidRPr="00AC5098">
              <w:rPr>
                <w:rFonts w:ascii="Calibri" w:hAnsi="Calibri" w:cs="Calibri"/>
                <w:bCs/>
                <w:color w:val="000000"/>
              </w:rPr>
              <w:t>Osoba objęta ochroną czasową w Polsce w związku z agresją na Ukrainę</w:t>
            </w:r>
          </w:p>
        </w:tc>
        <w:tc>
          <w:tcPr>
            <w:tcW w:w="580" w:type="pct"/>
            <w:vAlign w:val="center"/>
          </w:tcPr>
          <w:p w14:paraId="1BFBDF8D" w14:textId="7777777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TAK</w:t>
            </w:r>
          </w:p>
          <w:p w14:paraId="4DAA0D85" w14:textId="220E1A07" w:rsidR="00CC2A07" w:rsidRPr="00AC5098" w:rsidRDefault="00CC2A07" w:rsidP="00CC2A07">
            <w:pPr>
              <w:pStyle w:val="Akapitzlist"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NIE</w:t>
            </w:r>
          </w:p>
          <w:p w14:paraId="5AA20A7E" w14:textId="6234B114" w:rsidR="00CC2A07" w:rsidRPr="00AC5098" w:rsidRDefault="00CC2A07" w:rsidP="00CC2A07">
            <w:pPr>
              <w:pStyle w:val="Akapitzlist"/>
              <w:ind w:left="36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775" w:type="pct"/>
            <w:gridSpan w:val="2"/>
            <w:vAlign w:val="center"/>
          </w:tcPr>
          <w:p w14:paraId="15796ACE" w14:textId="2B537304" w:rsidR="00CC2A07" w:rsidRPr="00AC5098" w:rsidRDefault="00CC2A07" w:rsidP="00CC2A07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nr PESEL ze statusem UKR lub zaświadczenie Urzędu do Spraw Cudzoziemców</w:t>
            </w:r>
          </w:p>
        </w:tc>
      </w:tr>
    </w:tbl>
    <w:p w14:paraId="6C00A33E" w14:textId="77777777" w:rsidR="00732979" w:rsidRPr="00AC5098" w:rsidRDefault="00732979" w:rsidP="00AF2198">
      <w:pPr>
        <w:pStyle w:val="Tekstdymka"/>
        <w:jc w:val="both"/>
        <w:rPr>
          <w:rFonts w:ascii="Calibri" w:hAnsi="Calibri" w:cs="Calibri"/>
          <w:bCs/>
          <w:color w:val="000000"/>
          <w:sz w:val="24"/>
          <w:szCs w:val="24"/>
        </w:rPr>
      </w:pPr>
    </w:p>
    <w:p w14:paraId="2D692FE0" w14:textId="77777777" w:rsidR="006D0566" w:rsidRPr="00AC5098" w:rsidRDefault="006D0566" w:rsidP="00AF2198">
      <w:pPr>
        <w:pStyle w:val="Tekstdymka"/>
        <w:jc w:val="both"/>
        <w:rPr>
          <w:rFonts w:ascii="Calibri" w:hAnsi="Calibri" w:cs="Calibri"/>
          <w:bCs/>
          <w:color w:val="000000"/>
          <w:sz w:val="24"/>
          <w:szCs w:val="24"/>
        </w:rPr>
      </w:pPr>
    </w:p>
    <w:p w14:paraId="3F229565" w14:textId="77777777" w:rsidR="006D0566" w:rsidRPr="00AC5098" w:rsidRDefault="006D0566" w:rsidP="00AF2198">
      <w:pPr>
        <w:pStyle w:val="Tekstdymka"/>
        <w:jc w:val="both"/>
        <w:rPr>
          <w:rFonts w:ascii="Calibri" w:hAnsi="Calibri" w:cs="Calibri"/>
          <w:bCs/>
          <w:color w:val="000000"/>
          <w:sz w:val="24"/>
          <w:szCs w:val="24"/>
        </w:rPr>
      </w:pPr>
    </w:p>
    <w:p w14:paraId="6F837F07" w14:textId="77777777" w:rsidR="00AF2198" w:rsidRPr="00AC5098" w:rsidRDefault="00AF2198" w:rsidP="00AF2198">
      <w:pPr>
        <w:pStyle w:val="Tekstdymka"/>
        <w:jc w:val="both"/>
        <w:rPr>
          <w:rFonts w:ascii="Calibri" w:hAnsi="Calibri" w:cs="Calibri"/>
          <w:bCs/>
          <w:color w:val="000000"/>
          <w:sz w:val="24"/>
          <w:szCs w:val="24"/>
        </w:rPr>
      </w:pPr>
      <w:r w:rsidRPr="00AC5098">
        <w:rPr>
          <w:rFonts w:ascii="Calibri" w:hAnsi="Calibri" w:cs="Calibri"/>
          <w:bCs/>
          <w:color w:val="000000"/>
          <w:sz w:val="24"/>
          <w:szCs w:val="24"/>
        </w:rPr>
        <w:t>Ponadto:</w:t>
      </w:r>
    </w:p>
    <w:p w14:paraId="22AD12FA" w14:textId="77777777" w:rsidR="00AF2198" w:rsidRPr="00AC5098" w:rsidRDefault="00B943DC" w:rsidP="0098138C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bCs/>
          <w:color w:val="000000"/>
        </w:rPr>
      </w:pPr>
      <w:r w:rsidRPr="00AC5098">
        <w:rPr>
          <w:rFonts w:ascii="Calibri" w:hAnsi="Calibri" w:cs="Calibri"/>
          <w:bCs/>
          <w:color w:val="000000"/>
        </w:rPr>
        <w:t xml:space="preserve">Oświadczam, że zapoznałem </w:t>
      </w:r>
      <w:r w:rsidR="00AF2198" w:rsidRPr="00AC5098">
        <w:rPr>
          <w:rFonts w:ascii="Calibri" w:hAnsi="Calibri" w:cs="Calibri"/>
          <w:bCs/>
          <w:color w:val="000000"/>
        </w:rPr>
        <w:t>się z Regulaminem rekrutacji uczestników i akceptuję jego warunki.</w:t>
      </w:r>
    </w:p>
    <w:p w14:paraId="64BDB5CB" w14:textId="77777777" w:rsidR="00AF2198" w:rsidRPr="00AC5098" w:rsidRDefault="00AF2198" w:rsidP="0098138C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bCs/>
          <w:color w:val="000000"/>
        </w:rPr>
      </w:pPr>
      <w:r w:rsidRPr="00AC5098">
        <w:rPr>
          <w:rFonts w:ascii="Calibri" w:hAnsi="Calibri" w:cs="Calibri"/>
          <w:bCs/>
          <w:color w:val="000000"/>
        </w:rPr>
        <w:t>Oświadczam, iż wszystkie podane w formularzu dane odpowiadają stanowi faktycznemu i są prawdziwe.</w:t>
      </w:r>
    </w:p>
    <w:p w14:paraId="5CF416B1" w14:textId="77777777" w:rsidR="00AF2198" w:rsidRPr="00AC5098" w:rsidRDefault="00AF2198" w:rsidP="0098138C">
      <w:pPr>
        <w:pStyle w:val="Akapitzlist"/>
        <w:numPr>
          <w:ilvl w:val="0"/>
          <w:numId w:val="3"/>
        </w:numPr>
        <w:jc w:val="both"/>
        <w:rPr>
          <w:rFonts w:ascii="Calibri" w:hAnsi="Calibri" w:cs="Calibri"/>
          <w:bCs/>
          <w:color w:val="000000"/>
        </w:rPr>
      </w:pPr>
      <w:r w:rsidRPr="00AC5098">
        <w:rPr>
          <w:rFonts w:ascii="Calibri" w:hAnsi="Calibri" w:cs="Calibri"/>
          <w:bCs/>
          <w:color w:val="000000"/>
        </w:rPr>
        <w:t>Wyrażam zgodę na przetwarzanie moich danych osobowych w celu monitoringu i ewaluacji projektu.</w:t>
      </w:r>
    </w:p>
    <w:p w14:paraId="6F576523" w14:textId="2447A40D" w:rsidR="00EC7064" w:rsidRPr="00AC5098" w:rsidRDefault="00AF2198" w:rsidP="00EB5DBA">
      <w:pPr>
        <w:pStyle w:val="Tekstdymka"/>
        <w:numPr>
          <w:ilvl w:val="0"/>
          <w:numId w:val="3"/>
        </w:numPr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AC5098">
        <w:rPr>
          <w:rFonts w:ascii="Calibri" w:hAnsi="Calibri" w:cs="Calibri"/>
          <w:b/>
          <w:bCs/>
          <w:color w:val="000000"/>
          <w:sz w:val="24"/>
          <w:szCs w:val="24"/>
        </w:rPr>
        <w:t>W przypadku zakwalifikowania się do projektu zobowiązuję się do dostarczenia stosowych dokumentów potwierdzających mój status.</w:t>
      </w:r>
    </w:p>
    <w:p w14:paraId="06CFE821" w14:textId="77777777" w:rsidR="0098138C" w:rsidRPr="00AC5098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182D3EF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5EB0B51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2C0E652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62F3F0C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6"/>
        <w:gridCol w:w="222"/>
        <w:gridCol w:w="224"/>
        <w:gridCol w:w="4536"/>
      </w:tblGrid>
      <w:tr w:rsidR="006D0566" w:rsidRPr="00AC5098" w14:paraId="26794C33" w14:textId="77777777" w:rsidTr="006D0566">
        <w:trPr>
          <w:trHeight w:val="102"/>
        </w:trPr>
        <w:tc>
          <w:tcPr>
            <w:tcW w:w="4656" w:type="dxa"/>
            <w:vAlign w:val="bottom"/>
          </w:tcPr>
          <w:p w14:paraId="7108E991" w14:textId="77777777" w:rsidR="006D0566" w:rsidRPr="00AC5098" w:rsidRDefault="006D0566" w:rsidP="00C63BFE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………………………………………………..</w:t>
            </w:r>
          </w:p>
        </w:tc>
        <w:tc>
          <w:tcPr>
            <w:tcW w:w="222" w:type="dxa"/>
            <w:vAlign w:val="bottom"/>
          </w:tcPr>
          <w:p w14:paraId="7DF546A0" w14:textId="77777777" w:rsidR="006D0566" w:rsidRPr="00AC5098" w:rsidRDefault="006D0566" w:rsidP="00C63BFE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</w:p>
        </w:tc>
        <w:tc>
          <w:tcPr>
            <w:tcW w:w="224" w:type="dxa"/>
          </w:tcPr>
          <w:p w14:paraId="01109695" w14:textId="77777777" w:rsidR="006D0566" w:rsidRPr="00AC5098" w:rsidRDefault="006D0566" w:rsidP="00C63BF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4536" w:type="dxa"/>
            <w:vAlign w:val="bottom"/>
          </w:tcPr>
          <w:p w14:paraId="45A35825" w14:textId="5315A966" w:rsidR="006D0566" w:rsidRPr="00AC5098" w:rsidRDefault="006D0566" w:rsidP="00C63BFE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………………………………………………</w:t>
            </w:r>
          </w:p>
        </w:tc>
      </w:tr>
      <w:tr w:rsidR="006D0566" w:rsidRPr="00AC5098" w14:paraId="03B19E5A" w14:textId="77777777" w:rsidTr="006D0566">
        <w:trPr>
          <w:trHeight w:val="337"/>
        </w:trPr>
        <w:tc>
          <w:tcPr>
            <w:tcW w:w="4656" w:type="dxa"/>
            <w:vAlign w:val="center"/>
          </w:tcPr>
          <w:p w14:paraId="166D0251" w14:textId="77777777" w:rsidR="006D0566" w:rsidRPr="00AC5098" w:rsidRDefault="006D0566" w:rsidP="00C63BFE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(miejscowość i data)</w:t>
            </w:r>
          </w:p>
        </w:tc>
        <w:tc>
          <w:tcPr>
            <w:tcW w:w="222" w:type="dxa"/>
          </w:tcPr>
          <w:p w14:paraId="6EFEA355" w14:textId="77777777" w:rsidR="006D0566" w:rsidRPr="00AC5098" w:rsidRDefault="006D0566" w:rsidP="00C63BFE">
            <w:pPr>
              <w:autoSpaceDE w:val="0"/>
              <w:autoSpaceDN w:val="0"/>
              <w:adjustRightInd w:val="0"/>
              <w:jc w:val="both"/>
              <w:rPr>
                <w:rFonts w:eastAsia="Calibri" w:cs="Calibri"/>
              </w:rPr>
            </w:pPr>
          </w:p>
        </w:tc>
        <w:tc>
          <w:tcPr>
            <w:tcW w:w="224" w:type="dxa"/>
          </w:tcPr>
          <w:p w14:paraId="2AE7633F" w14:textId="77777777" w:rsidR="006D0566" w:rsidRPr="00AC5098" w:rsidRDefault="006D0566" w:rsidP="00C63BFE">
            <w:pPr>
              <w:jc w:val="center"/>
              <w:rPr>
                <w:rFonts w:eastAsia="Calibri"/>
              </w:rPr>
            </w:pPr>
          </w:p>
        </w:tc>
        <w:tc>
          <w:tcPr>
            <w:tcW w:w="4536" w:type="dxa"/>
            <w:vAlign w:val="center"/>
          </w:tcPr>
          <w:p w14:paraId="39CCDFC7" w14:textId="746D9483" w:rsidR="006D0566" w:rsidRPr="00AC5098" w:rsidRDefault="006D0566" w:rsidP="00C63BFE">
            <w:pPr>
              <w:jc w:val="center"/>
              <w:rPr>
                <w:rFonts w:eastAsia="Calibri"/>
              </w:rPr>
            </w:pPr>
            <w:r w:rsidRPr="00AC5098">
              <w:rPr>
                <w:rFonts w:eastAsia="Calibri"/>
              </w:rPr>
              <w:t>(podpis uczestnika/uczestniczki projektu)</w:t>
            </w:r>
          </w:p>
        </w:tc>
      </w:tr>
    </w:tbl>
    <w:p w14:paraId="501499FE" w14:textId="77777777" w:rsidR="00EC7064" w:rsidRPr="00AC5098" w:rsidRDefault="00EC7064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41648110" w14:textId="77777777" w:rsidR="00965770" w:rsidRPr="00AC5098" w:rsidRDefault="00965770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B56A278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52634A2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43FDD90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7FEBBF38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B511DD1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7CD0E17D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40D2CD79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A4AF39C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ABE82F6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6BB20B6A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70AC3C6F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EB46000" w14:textId="77777777" w:rsidR="006D0566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B7296F5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12E4C3C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0AA77EB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9026B6D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7BC9136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26D704A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E0D3075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EAAD26C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43572EDC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4B4473A" w14:textId="77777777" w:rsid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B8365A2" w14:textId="77777777" w:rsidR="00AC5098" w:rsidRPr="00AC5098" w:rsidRDefault="00AC5098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C03707E" w14:textId="77777777" w:rsidR="006D0566" w:rsidRPr="00AC5098" w:rsidRDefault="006D0566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7A5E84CC" w14:textId="77777777" w:rsidR="00965770" w:rsidRPr="00AC5098" w:rsidRDefault="00965770" w:rsidP="00965770">
      <w:pPr>
        <w:pStyle w:val="Tekstdymka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7198471" w14:textId="178E6C99" w:rsidR="00EC7064" w:rsidRPr="00AC5098" w:rsidRDefault="00965770" w:rsidP="00965770">
      <w:pPr>
        <w:pStyle w:val="Tekstdymka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AC5098">
        <w:rPr>
          <w:rFonts w:ascii="Calibri" w:hAnsi="Calibri" w:cs="Calibri"/>
          <w:b/>
          <w:bCs/>
          <w:color w:val="000000"/>
          <w:sz w:val="24"/>
          <w:szCs w:val="24"/>
        </w:rPr>
        <w:t xml:space="preserve">WYPEŁNIA </w:t>
      </w:r>
      <w:r w:rsidR="001D0D8A" w:rsidRPr="00AC5098">
        <w:rPr>
          <w:rFonts w:ascii="Calibri" w:hAnsi="Calibri" w:cs="Calibri"/>
          <w:b/>
          <w:bCs/>
          <w:color w:val="000000"/>
          <w:sz w:val="24"/>
          <w:szCs w:val="24"/>
        </w:rPr>
        <w:t>OSOBA PRZEPROWADZAJĄCA REKRUTACJĘ</w:t>
      </w:r>
    </w:p>
    <w:p w14:paraId="48FAA01E" w14:textId="77777777" w:rsidR="0098138C" w:rsidRPr="00AC5098" w:rsidRDefault="0098138C" w:rsidP="00965770">
      <w:pPr>
        <w:pStyle w:val="Tekstdymka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tbl>
      <w:tblPr>
        <w:tblW w:w="9498" w:type="dxa"/>
        <w:tblInd w:w="7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5812"/>
        <w:gridCol w:w="1559"/>
        <w:gridCol w:w="1493"/>
      </w:tblGrid>
      <w:tr w:rsidR="0098138C" w:rsidRPr="00AC5098" w14:paraId="3DC7E803" w14:textId="77777777" w:rsidTr="00965770">
        <w:trPr>
          <w:trHeight w:hRule="exact" w:val="1168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51DD7A29" w14:textId="77777777" w:rsidR="0098138C" w:rsidRPr="00AC5098" w:rsidRDefault="0098138C" w:rsidP="0098138C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Lp.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8A459E0" w14:textId="77777777" w:rsidR="0098138C" w:rsidRPr="00AC5098" w:rsidRDefault="0098138C" w:rsidP="0098138C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b/>
                <w:bCs/>
                <w:color w:val="000000"/>
              </w:rPr>
              <w:t>OCENA FORMALNA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14:paraId="1418BE32" w14:textId="77777777" w:rsidR="0098138C" w:rsidRPr="00AC5098" w:rsidRDefault="0098138C" w:rsidP="0098138C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AC5098">
              <w:rPr>
                <w:rFonts w:ascii="Calibri" w:hAnsi="Calibri" w:cs="Calibri"/>
                <w:b/>
                <w:color w:val="000000"/>
              </w:rPr>
              <w:t>TAK/ TAK WARUNKOWO (jeśli dotyczy)</w:t>
            </w:r>
          </w:p>
        </w:tc>
        <w:tc>
          <w:tcPr>
            <w:tcW w:w="1493" w:type="dxa"/>
            <w:shd w:val="clear" w:color="auto" w:fill="DBE5F1" w:themeFill="accent1" w:themeFillTint="33"/>
            <w:vAlign w:val="center"/>
          </w:tcPr>
          <w:p w14:paraId="14453326" w14:textId="77777777" w:rsidR="0098138C" w:rsidRPr="00AC5098" w:rsidRDefault="0098138C" w:rsidP="0098138C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AC5098">
              <w:rPr>
                <w:rFonts w:ascii="Calibri" w:hAnsi="Calibri" w:cs="Calibri"/>
                <w:b/>
                <w:color w:val="000000"/>
              </w:rPr>
              <w:t>NIE</w:t>
            </w:r>
          </w:p>
        </w:tc>
      </w:tr>
      <w:tr w:rsidR="0098138C" w:rsidRPr="00AC5098" w14:paraId="2321ADFF" w14:textId="77777777" w:rsidTr="00965770">
        <w:trPr>
          <w:trHeight w:hRule="exact" w:val="284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391C7F33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1.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548A5A4" w14:textId="77777777" w:rsidR="0098138C" w:rsidRPr="00AC5098" w:rsidRDefault="0098138C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Formularz został złożony w wymaganym terminie</w:t>
            </w:r>
          </w:p>
        </w:tc>
        <w:tc>
          <w:tcPr>
            <w:tcW w:w="1559" w:type="dxa"/>
            <w:vAlign w:val="center"/>
          </w:tcPr>
          <w:p w14:paraId="1F073D73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73CD3972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8138C" w:rsidRPr="00AC5098" w14:paraId="07DD9264" w14:textId="77777777" w:rsidTr="00965770">
        <w:trPr>
          <w:trHeight w:hRule="exact" w:val="274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5E1CD28C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2.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2C62692" w14:textId="77777777" w:rsidR="0098138C" w:rsidRPr="00AC5098" w:rsidRDefault="0098138C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Formularz jest zgodny z wymaganym wzorem</w:t>
            </w:r>
          </w:p>
        </w:tc>
        <w:tc>
          <w:tcPr>
            <w:tcW w:w="1559" w:type="dxa"/>
            <w:vAlign w:val="center"/>
          </w:tcPr>
          <w:p w14:paraId="56C25D1E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797B3CEF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8138C" w:rsidRPr="00AC5098" w14:paraId="4481334A" w14:textId="77777777" w:rsidTr="00965770">
        <w:trPr>
          <w:trHeight w:hRule="exact" w:val="281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5A45B9A7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3.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FF025C4" w14:textId="77777777" w:rsidR="0098138C" w:rsidRPr="00AC5098" w:rsidRDefault="0098138C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Formularz nie zawiera pustych pól</w:t>
            </w:r>
          </w:p>
        </w:tc>
        <w:tc>
          <w:tcPr>
            <w:tcW w:w="1559" w:type="dxa"/>
            <w:vAlign w:val="center"/>
          </w:tcPr>
          <w:p w14:paraId="7AE5B1D5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58E42C38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8138C" w:rsidRPr="00AC5098" w14:paraId="25EB4B20" w14:textId="77777777" w:rsidTr="00965770">
        <w:trPr>
          <w:trHeight w:hRule="exact" w:val="272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2B997AA5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4.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A02E0D6" w14:textId="77777777" w:rsidR="0098138C" w:rsidRPr="00AC5098" w:rsidRDefault="0098138C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Formularz został podpisany w wymaganych miejscach</w:t>
            </w:r>
          </w:p>
        </w:tc>
        <w:tc>
          <w:tcPr>
            <w:tcW w:w="1559" w:type="dxa"/>
            <w:vAlign w:val="center"/>
          </w:tcPr>
          <w:p w14:paraId="1B7843DE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6FD0521E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8138C" w:rsidRPr="00AC5098" w14:paraId="3B975728" w14:textId="77777777" w:rsidTr="00965770">
        <w:trPr>
          <w:trHeight w:hRule="exact" w:val="594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4EADD8C6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5.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7E620F13" w14:textId="77777777" w:rsidR="0098138C" w:rsidRPr="00AC5098" w:rsidRDefault="0098138C" w:rsidP="00FD427D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Potencjalny uczestnik projektu spełnia pods</w:t>
            </w:r>
            <w:r w:rsidR="00FD427D" w:rsidRPr="00AC5098">
              <w:rPr>
                <w:rFonts w:ascii="Calibri" w:hAnsi="Calibri" w:cs="Calibri"/>
                <w:color w:val="000000"/>
              </w:rPr>
              <w:t>tawowe kryteria grupy docelowej</w:t>
            </w:r>
          </w:p>
        </w:tc>
        <w:tc>
          <w:tcPr>
            <w:tcW w:w="1559" w:type="dxa"/>
            <w:vAlign w:val="center"/>
          </w:tcPr>
          <w:p w14:paraId="12E9425E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19A3CA5F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8138C" w:rsidRPr="00AC5098" w14:paraId="232EB0C6" w14:textId="77777777" w:rsidTr="00965770">
        <w:trPr>
          <w:trHeight w:hRule="exact" w:val="544"/>
        </w:trPr>
        <w:tc>
          <w:tcPr>
            <w:tcW w:w="634" w:type="dxa"/>
            <w:shd w:val="clear" w:color="auto" w:fill="DBE5F1" w:themeFill="accent1" w:themeFillTint="33"/>
            <w:noWrap/>
            <w:vAlign w:val="center"/>
          </w:tcPr>
          <w:p w14:paraId="37F77FA9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6.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2CE93FFA" w14:textId="77777777" w:rsidR="0098138C" w:rsidRPr="00AC5098" w:rsidRDefault="0098138C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color w:val="000000"/>
              </w:rPr>
              <w:t>Potencjalny uczestnik projektu spełnia warunki u</w:t>
            </w:r>
            <w:r w:rsidR="00FD427D" w:rsidRPr="00AC5098">
              <w:rPr>
                <w:rFonts w:ascii="Calibri" w:hAnsi="Calibri" w:cs="Calibri"/>
                <w:color w:val="000000"/>
              </w:rPr>
              <w:t>czestnictwa w projekcie</w:t>
            </w:r>
          </w:p>
        </w:tc>
        <w:tc>
          <w:tcPr>
            <w:tcW w:w="1559" w:type="dxa"/>
            <w:vAlign w:val="center"/>
          </w:tcPr>
          <w:p w14:paraId="0B481B89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93" w:type="dxa"/>
            <w:vAlign w:val="center"/>
          </w:tcPr>
          <w:p w14:paraId="685515B5" w14:textId="77777777" w:rsidR="0098138C" w:rsidRPr="00AC5098" w:rsidRDefault="0098138C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732979" w:rsidRPr="00AC5098" w14:paraId="4A61BC96" w14:textId="77777777" w:rsidTr="00732979">
        <w:trPr>
          <w:trHeight w:hRule="exact" w:val="507"/>
        </w:trPr>
        <w:tc>
          <w:tcPr>
            <w:tcW w:w="6446" w:type="dxa"/>
            <w:gridSpan w:val="2"/>
            <w:shd w:val="clear" w:color="auto" w:fill="DBE5F1" w:themeFill="accent1" w:themeFillTint="33"/>
            <w:noWrap/>
            <w:vAlign w:val="center"/>
          </w:tcPr>
          <w:p w14:paraId="5140649C" w14:textId="7D5F8554" w:rsidR="00732979" w:rsidRPr="00AC5098" w:rsidRDefault="001D0D8A" w:rsidP="00A5044F">
            <w:pPr>
              <w:jc w:val="both"/>
              <w:rPr>
                <w:rFonts w:ascii="Calibri" w:hAnsi="Calibri" w:cs="Calibri"/>
                <w:color w:val="000000"/>
              </w:rPr>
            </w:pPr>
            <w:r w:rsidRPr="00AC5098">
              <w:rPr>
                <w:rFonts w:ascii="Calibri" w:hAnsi="Calibri" w:cs="Calibri"/>
                <w:b/>
                <w:color w:val="000000"/>
              </w:rPr>
              <w:t xml:space="preserve">         </w:t>
            </w:r>
            <w:r w:rsidR="00732979" w:rsidRPr="00AC5098">
              <w:rPr>
                <w:rFonts w:ascii="Calibri" w:hAnsi="Calibri" w:cs="Calibri"/>
                <w:b/>
                <w:color w:val="000000"/>
              </w:rPr>
              <w:t xml:space="preserve">Imię i nazwisko </w:t>
            </w:r>
            <w:r w:rsidRPr="00AC5098">
              <w:rPr>
                <w:rFonts w:ascii="Calibri" w:hAnsi="Calibri" w:cs="Calibri"/>
                <w:b/>
                <w:color w:val="000000"/>
              </w:rPr>
              <w:t>pracownika przyjmującego</w:t>
            </w:r>
            <w:r w:rsidR="00732979" w:rsidRPr="00AC5098">
              <w:rPr>
                <w:rFonts w:ascii="Calibri" w:hAnsi="Calibri" w:cs="Calibri"/>
                <w:b/>
                <w:color w:val="000000"/>
              </w:rPr>
              <w:t xml:space="preserve"> wniosek</w:t>
            </w:r>
          </w:p>
        </w:tc>
        <w:tc>
          <w:tcPr>
            <w:tcW w:w="3052" w:type="dxa"/>
            <w:gridSpan w:val="2"/>
            <w:vAlign w:val="center"/>
          </w:tcPr>
          <w:p w14:paraId="2E6095DB" w14:textId="77777777" w:rsidR="00732979" w:rsidRPr="00AC5098" w:rsidRDefault="00732979" w:rsidP="00A5044F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228CB204" w14:textId="77777777" w:rsidR="0098138C" w:rsidRPr="00AC5098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A961009" w14:textId="77777777" w:rsidR="0098138C" w:rsidRPr="00AC5098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56"/>
        <w:gridCol w:w="446"/>
        <w:gridCol w:w="4536"/>
      </w:tblGrid>
      <w:tr w:rsidR="00965770" w:rsidRPr="00AC5098" w14:paraId="6C567D9D" w14:textId="77777777" w:rsidTr="00805E36">
        <w:trPr>
          <w:trHeight w:val="102"/>
        </w:trPr>
        <w:tc>
          <w:tcPr>
            <w:tcW w:w="3259" w:type="dxa"/>
            <w:vAlign w:val="bottom"/>
          </w:tcPr>
          <w:p w14:paraId="39F1CECF" w14:textId="77777777" w:rsidR="00965770" w:rsidRPr="00AC5098" w:rsidRDefault="00965770" w:rsidP="00805E36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………………………………………………..</w:t>
            </w:r>
          </w:p>
        </w:tc>
        <w:tc>
          <w:tcPr>
            <w:tcW w:w="3259" w:type="dxa"/>
            <w:vAlign w:val="bottom"/>
          </w:tcPr>
          <w:p w14:paraId="0C97B51E" w14:textId="77777777" w:rsidR="00965770" w:rsidRPr="00AC5098" w:rsidRDefault="00965770" w:rsidP="00805E36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</w:p>
        </w:tc>
        <w:tc>
          <w:tcPr>
            <w:tcW w:w="3260" w:type="dxa"/>
            <w:vAlign w:val="bottom"/>
          </w:tcPr>
          <w:p w14:paraId="330BF22D" w14:textId="77777777" w:rsidR="00965770" w:rsidRPr="00AC5098" w:rsidRDefault="00965770" w:rsidP="00805E36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………………………………………………</w:t>
            </w:r>
          </w:p>
        </w:tc>
      </w:tr>
      <w:tr w:rsidR="00965770" w:rsidRPr="00AC5098" w14:paraId="19490045" w14:textId="77777777" w:rsidTr="00805E36">
        <w:trPr>
          <w:trHeight w:val="337"/>
        </w:trPr>
        <w:tc>
          <w:tcPr>
            <w:tcW w:w="3259" w:type="dxa"/>
            <w:vAlign w:val="center"/>
          </w:tcPr>
          <w:p w14:paraId="4D1DE4FF" w14:textId="77777777" w:rsidR="00965770" w:rsidRPr="00AC5098" w:rsidRDefault="00965770" w:rsidP="00805E36">
            <w:pPr>
              <w:autoSpaceDE w:val="0"/>
              <w:autoSpaceDN w:val="0"/>
              <w:adjustRightInd w:val="0"/>
              <w:jc w:val="center"/>
              <w:rPr>
                <w:rFonts w:eastAsia="Calibri" w:cs="Calibri"/>
              </w:rPr>
            </w:pPr>
            <w:r w:rsidRPr="00AC5098">
              <w:rPr>
                <w:rFonts w:eastAsia="Calibri"/>
              </w:rPr>
              <w:t>(miejscowość i data)</w:t>
            </w:r>
          </w:p>
        </w:tc>
        <w:tc>
          <w:tcPr>
            <w:tcW w:w="3259" w:type="dxa"/>
          </w:tcPr>
          <w:p w14:paraId="0EE6F94F" w14:textId="77777777" w:rsidR="00965770" w:rsidRPr="00AC5098" w:rsidRDefault="00965770" w:rsidP="00805E36">
            <w:pPr>
              <w:autoSpaceDE w:val="0"/>
              <w:autoSpaceDN w:val="0"/>
              <w:adjustRightInd w:val="0"/>
              <w:jc w:val="both"/>
              <w:rPr>
                <w:rFonts w:eastAsia="Calibri" w:cs="Calibri"/>
              </w:rPr>
            </w:pPr>
          </w:p>
        </w:tc>
        <w:tc>
          <w:tcPr>
            <w:tcW w:w="3260" w:type="dxa"/>
            <w:vAlign w:val="center"/>
          </w:tcPr>
          <w:p w14:paraId="4DF70A0A" w14:textId="69CCB9AB" w:rsidR="00965770" w:rsidRPr="00AC5098" w:rsidRDefault="00965770" w:rsidP="00965770">
            <w:pPr>
              <w:jc w:val="center"/>
              <w:rPr>
                <w:rFonts w:eastAsia="Calibri"/>
              </w:rPr>
            </w:pPr>
            <w:r w:rsidRPr="00AC5098">
              <w:rPr>
                <w:rFonts w:eastAsia="Calibri"/>
              </w:rPr>
              <w:t>(podpis)</w:t>
            </w:r>
          </w:p>
        </w:tc>
      </w:tr>
    </w:tbl>
    <w:p w14:paraId="209C1A5B" w14:textId="77777777" w:rsidR="0098138C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FABCCE2" w14:textId="77777777" w:rsidR="0098138C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CDFB9F1" w14:textId="77777777" w:rsidR="0098138C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DED2319" w14:textId="77777777" w:rsidR="0098138C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D685A0A" w14:textId="77777777" w:rsidR="0098138C" w:rsidRPr="008E486B" w:rsidRDefault="0098138C" w:rsidP="0098138C">
      <w:pPr>
        <w:pStyle w:val="Tekstdymka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sectPr w:rsidR="0098138C" w:rsidRPr="008E486B" w:rsidSect="00281513">
      <w:headerReference w:type="default" r:id="rId8"/>
      <w:pgSz w:w="11906" w:h="16838"/>
      <w:pgMar w:top="1418" w:right="1134" w:bottom="851" w:left="1134" w:header="0" w:footer="1191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60CBE" w14:textId="77777777" w:rsidR="00732BAB" w:rsidRDefault="00732BAB" w:rsidP="001256E5">
      <w:r>
        <w:separator/>
      </w:r>
    </w:p>
  </w:endnote>
  <w:endnote w:type="continuationSeparator" w:id="0">
    <w:p w14:paraId="7AD9B60C" w14:textId="77777777" w:rsidR="00732BAB" w:rsidRDefault="00732BAB" w:rsidP="00125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9E903" w14:textId="77777777" w:rsidR="00732BAB" w:rsidRDefault="00732BAB" w:rsidP="001256E5">
      <w:r>
        <w:separator/>
      </w:r>
    </w:p>
  </w:footnote>
  <w:footnote w:type="continuationSeparator" w:id="0">
    <w:p w14:paraId="446DB654" w14:textId="77777777" w:rsidR="00732BAB" w:rsidRDefault="00732BAB" w:rsidP="00125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D0676" w14:textId="6203E69A" w:rsidR="003A00A7" w:rsidRDefault="00DA58E3" w:rsidP="003A00A7">
    <w:pPr>
      <w:pStyle w:val="Nagwek"/>
      <w:jc w:val="center"/>
    </w:pPr>
    <w:r w:rsidRPr="00512AB7">
      <w:rPr>
        <w:noProof/>
      </w:rPr>
      <w:fldChar w:fldCharType="begin"/>
    </w:r>
    <w:r w:rsidRPr="00512AB7">
      <w:rPr>
        <w:noProof/>
      </w:rPr>
      <w:instrText xml:space="preserve"> INCLUDEPICTURE "C:\\Users\\User\\AppData\\Local\\Temp\\286f1bcf-f1f8-44ec-b184-bb66697de5ed_FE SL mono poziom.zip.5ed\\FE SL mono poziom\\FE SL mono poziom.jpg" \* MERGEFORMATINET </w:instrText>
    </w:r>
    <w:r w:rsidRPr="00512AB7"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>
      <w:rPr>
        <w:noProof/>
      </w:rPr>
      <w:fldChar w:fldCharType="begin"/>
    </w:r>
    <w:r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>
      <w:rPr>
        <w:noProof/>
      </w:rPr>
      <w:fldChar w:fldCharType="separate"/>
    </w:r>
    <w:r w:rsidR="00000000">
      <w:rPr>
        <w:noProof/>
      </w:rPr>
      <w:fldChar w:fldCharType="begin"/>
    </w:r>
    <w:r w:rsidR="00000000">
      <w:rPr>
        <w:noProof/>
      </w:rPr>
      <w:instrText xml:space="preserve"> INCLUDEPICTURE  "C:\\Users\\User\\AppData\\Local\\Temp\\286f1bcf-f1f8-44ec-b184-bb66697de5ed_FE SL mono poziom.zip.5ed\\FE SL mono poziom\\FE SL mono poziom.jpg" \* MERGEFORMATINET </w:instrText>
    </w:r>
    <w:r w:rsidR="00000000">
      <w:rPr>
        <w:noProof/>
      </w:rPr>
      <w:fldChar w:fldCharType="separate"/>
    </w:r>
    <w:r w:rsidR="00000000">
      <w:rPr>
        <w:noProof/>
      </w:rPr>
      <w:pict w14:anchorId="1AAFB6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501.6pt;height:70.2pt">
          <v:imagedata r:id="rId1" r:href="rId2"/>
        </v:shape>
      </w:pict>
    </w:r>
    <w:r w:rsidR="00000000"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>
      <w:rPr>
        <w:noProof/>
      </w:rPr>
      <w:fldChar w:fldCharType="end"/>
    </w:r>
    <w:r w:rsidRPr="00512AB7">
      <w:rPr>
        <w:noProof/>
        <w:lang w:val="x-none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FCB0864A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</w:rPr>
    </w:lvl>
  </w:abstractNum>
  <w:abstractNum w:abstractNumId="1" w15:restartNumberingAfterBreak="0">
    <w:nsid w:val="08C77D11"/>
    <w:multiLevelType w:val="hybridMultilevel"/>
    <w:tmpl w:val="74347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95DB9"/>
    <w:multiLevelType w:val="hybridMultilevel"/>
    <w:tmpl w:val="7C0A0210"/>
    <w:lvl w:ilvl="0" w:tplc="A2AC49B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E36EF"/>
    <w:multiLevelType w:val="hybridMultilevel"/>
    <w:tmpl w:val="42A8A68A"/>
    <w:lvl w:ilvl="0" w:tplc="F0F8F17E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876DD1"/>
    <w:multiLevelType w:val="hybridMultilevel"/>
    <w:tmpl w:val="979256AC"/>
    <w:lvl w:ilvl="0" w:tplc="FFFFFFFF">
      <w:start w:val="1"/>
      <w:numFmt w:val="upperRoman"/>
      <w:pStyle w:val="Nagwek2"/>
      <w:lvlText w:val="%1."/>
      <w:lvlJc w:val="left"/>
      <w:pPr>
        <w:tabs>
          <w:tab w:val="num" w:pos="1080"/>
        </w:tabs>
        <w:ind w:left="1080" w:hanging="720"/>
      </w:pPr>
    </w:lvl>
    <w:lvl w:ilvl="1" w:tplc="FFFFFFFF">
      <w:start w:val="1"/>
      <w:numFmt w:val="decimal"/>
      <w:pStyle w:val="PODPUNKT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907970"/>
    <w:multiLevelType w:val="hybridMultilevel"/>
    <w:tmpl w:val="0336ACFE"/>
    <w:lvl w:ilvl="0" w:tplc="9472669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695C97"/>
    <w:multiLevelType w:val="hybridMultilevel"/>
    <w:tmpl w:val="C660CB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342902"/>
    <w:multiLevelType w:val="hybridMultilevel"/>
    <w:tmpl w:val="7F3E12DC"/>
    <w:lvl w:ilvl="0" w:tplc="03FE6B60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46498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8012561">
    <w:abstractNumId w:val="2"/>
  </w:num>
  <w:num w:numId="3" w16cid:durableId="1596860691">
    <w:abstractNumId w:val="1"/>
  </w:num>
  <w:num w:numId="4" w16cid:durableId="412900009">
    <w:abstractNumId w:val="6"/>
  </w:num>
  <w:num w:numId="5" w16cid:durableId="103765527">
    <w:abstractNumId w:val="7"/>
  </w:num>
  <w:num w:numId="6" w16cid:durableId="1299414875">
    <w:abstractNumId w:val="0"/>
  </w:num>
  <w:num w:numId="7" w16cid:durableId="1665669958">
    <w:abstractNumId w:val="5"/>
  </w:num>
  <w:num w:numId="8" w16cid:durableId="715857837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7AF"/>
    <w:rsid w:val="000166C7"/>
    <w:rsid w:val="00044E8A"/>
    <w:rsid w:val="00055676"/>
    <w:rsid w:val="00063AD7"/>
    <w:rsid w:val="00072231"/>
    <w:rsid w:val="0008251D"/>
    <w:rsid w:val="00084C54"/>
    <w:rsid w:val="00090DDB"/>
    <w:rsid w:val="000A4620"/>
    <w:rsid w:val="000B34C9"/>
    <w:rsid w:val="000B6B36"/>
    <w:rsid w:val="000B6C74"/>
    <w:rsid w:val="000B6D14"/>
    <w:rsid w:val="000C6965"/>
    <w:rsid w:val="000D7335"/>
    <w:rsid w:val="000E47AF"/>
    <w:rsid w:val="000F5C6E"/>
    <w:rsid w:val="000F7C22"/>
    <w:rsid w:val="001031E0"/>
    <w:rsid w:val="00104530"/>
    <w:rsid w:val="00111546"/>
    <w:rsid w:val="00114532"/>
    <w:rsid w:val="0012422F"/>
    <w:rsid w:val="001256E5"/>
    <w:rsid w:val="001416D7"/>
    <w:rsid w:val="001425D8"/>
    <w:rsid w:val="00145CB8"/>
    <w:rsid w:val="00151EA0"/>
    <w:rsid w:val="00162AED"/>
    <w:rsid w:val="00166927"/>
    <w:rsid w:val="00190271"/>
    <w:rsid w:val="00193D85"/>
    <w:rsid w:val="001B3FE7"/>
    <w:rsid w:val="001B5AF4"/>
    <w:rsid w:val="001B7007"/>
    <w:rsid w:val="001C5B12"/>
    <w:rsid w:val="001C69B1"/>
    <w:rsid w:val="001D0D8A"/>
    <w:rsid w:val="001D35A4"/>
    <w:rsid w:val="00203084"/>
    <w:rsid w:val="00204CC1"/>
    <w:rsid w:val="00205228"/>
    <w:rsid w:val="0020686F"/>
    <w:rsid w:val="002109F1"/>
    <w:rsid w:val="00232853"/>
    <w:rsid w:val="002345E8"/>
    <w:rsid w:val="00256E97"/>
    <w:rsid w:val="00257656"/>
    <w:rsid w:val="00276260"/>
    <w:rsid w:val="00281513"/>
    <w:rsid w:val="002856E7"/>
    <w:rsid w:val="002939FC"/>
    <w:rsid w:val="002A0F83"/>
    <w:rsid w:val="002A676D"/>
    <w:rsid w:val="002B2FC3"/>
    <w:rsid w:val="002B476D"/>
    <w:rsid w:val="002E1E0E"/>
    <w:rsid w:val="002E3D21"/>
    <w:rsid w:val="002F73CD"/>
    <w:rsid w:val="00325CF4"/>
    <w:rsid w:val="0032769E"/>
    <w:rsid w:val="00357027"/>
    <w:rsid w:val="0036057F"/>
    <w:rsid w:val="00362E85"/>
    <w:rsid w:val="00384184"/>
    <w:rsid w:val="0038696D"/>
    <w:rsid w:val="003939CD"/>
    <w:rsid w:val="00394B6A"/>
    <w:rsid w:val="003A00A7"/>
    <w:rsid w:val="003E5C35"/>
    <w:rsid w:val="003F1EB5"/>
    <w:rsid w:val="003F29BB"/>
    <w:rsid w:val="00400FBC"/>
    <w:rsid w:val="00404C60"/>
    <w:rsid w:val="004118BA"/>
    <w:rsid w:val="00413F87"/>
    <w:rsid w:val="00432367"/>
    <w:rsid w:val="004329EE"/>
    <w:rsid w:val="00492612"/>
    <w:rsid w:val="00494235"/>
    <w:rsid w:val="004A2BA7"/>
    <w:rsid w:val="004B78DD"/>
    <w:rsid w:val="004C4C9F"/>
    <w:rsid w:val="004C5D59"/>
    <w:rsid w:val="004D71A3"/>
    <w:rsid w:val="005018AF"/>
    <w:rsid w:val="005022AB"/>
    <w:rsid w:val="00510C39"/>
    <w:rsid w:val="00523BD2"/>
    <w:rsid w:val="00540B74"/>
    <w:rsid w:val="00543752"/>
    <w:rsid w:val="005658CD"/>
    <w:rsid w:val="0059020C"/>
    <w:rsid w:val="005926B6"/>
    <w:rsid w:val="00594142"/>
    <w:rsid w:val="005A031B"/>
    <w:rsid w:val="005B2457"/>
    <w:rsid w:val="005B7694"/>
    <w:rsid w:val="005C414C"/>
    <w:rsid w:val="005D1C9F"/>
    <w:rsid w:val="005D1F83"/>
    <w:rsid w:val="005D4999"/>
    <w:rsid w:val="005D7471"/>
    <w:rsid w:val="005D7A4F"/>
    <w:rsid w:val="005E57D8"/>
    <w:rsid w:val="005E74F9"/>
    <w:rsid w:val="005F3F53"/>
    <w:rsid w:val="00601486"/>
    <w:rsid w:val="00602B50"/>
    <w:rsid w:val="0062447E"/>
    <w:rsid w:val="00626FCC"/>
    <w:rsid w:val="0062729F"/>
    <w:rsid w:val="00630DC3"/>
    <w:rsid w:val="006315AD"/>
    <w:rsid w:val="00635B9A"/>
    <w:rsid w:val="00640EB8"/>
    <w:rsid w:val="00643645"/>
    <w:rsid w:val="0065402A"/>
    <w:rsid w:val="00662B79"/>
    <w:rsid w:val="006748B3"/>
    <w:rsid w:val="00693640"/>
    <w:rsid w:val="006B3EBA"/>
    <w:rsid w:val="006B5490"/>
    <w:rsid w:val="006C5972"/>
    <w:rsid w:val="006D0566"/>
    <w:rsid w:val="006E2EAE"/>
    <w:rsid w:val="00703C7B"/>
    <w:rsid w:val="0071143F"/>
    <w:rsid w:val="00732979"/>
    <w:rsid w:val="00732BAB"/>
    <w:rsid w:val="00751D42"/>
    <w:rsid w:val="00764A31"/>
    <w:rsid w:val="00766D09"/>
    <w:rsid w:val="007672A6"/>
    <w:rsid w:val="0077750B"/>
    <w:rsid w:val="007926EB"/>
    <w:rsid w:val="007A1173"/>
    <w:rsid w:val="007A154E"/>
    <w:rsid w:val="007A2F35"/>
    <w:rsid w:val="007D3245"/>
    <w:rsid w:val="007D70B1"/>
    <w:rsid w:val="007F0D4E"/>
    <w:rsid w:val="00814231"/>
    <w:rsid w:val="00823B77"/>
    <w:rsid w:val="00835A76"/>
    <w:rsid w:val="00846065"/>
    <w:rsid w:val="008503DD"/>
    <w:rsid w:val="0085249A"/>
    <w:rsid w:val="00852A2A"/>
    <w:rsid w:val="00856AD9"/>
    <w:rsid w:val="00877FA6"/>
    <w:rsid w:val="008810FD"/>
    <w:rsid w:val="00887091"/>
    <w:rsid w:val="008942F0"/>
    <w:rsid w:val="008A7372"/>
    <w:rsid w:val="008B1657"/>
    <w:rsid w:val="008B202E"/>
    <w:rsid w:val="008B26FD"/>
    <w:rsid w:val="008B2C0B"/>
    <w:rsid w:val="008C40D9"/>
    <w:rsid w:val="008C4F87"/>
    <w:rsid w:val="008C5C5C"/>
    <w:rsid w:val="008D091C"/>
    <w:rsid w:val="008D0A9B"/>
    <w:rsid w:val="008E486B"/>
    <w:rsid w:val="009024F2"/>
    <w:rsid w:val="00911180"/>
    <w:rsid w:val="009207C9"/>
    <w:rsid w:val="009215C4"/>
    <w:rsid w:val="0095239A"/>
    <w:rsid w:val="00954157"/>
    <w:rsid w:val="00965770"/>
    <w:rsid w:val="00973267"/>
    <w:rsid w:val="0097671C"/>
    <w:rsid w:val="0097780F"/>
    <w:rsid w:val="0098138C"/>
    <w:rsid w:val="009A6345"/>
    <w:rsid w:val="009B10BE"/>
    <w:rsid w:val="009B3326"/>
    <w:rsid w:val="009D6581"/>
    <w:rsid w:val="009F3D12"/>
    <w:rsid w:val="00A05A9B"/>
    <w:rsid w:val="00A148E3"/>
    <w:rsid w:val="00A1496F"/>
    <w:rsid w:val="00A15FBB"/>
    <w:rsid w:val="00A246FC"/>
    <w:rsid w:val="00A273B1"/>
    <w:rsid w:val="00A37BB6"/>
    <w:rsid w:val="00A85EFB"/>
    <w:rsid w:val="00A90DDE"/>
    <w:rsid w:val="00AA1E9F"/>
    <w:rsid w:val="00AB4546"/>
    <w:rsid w:val="00AB6556"/>
    <w:rsid w:val="00AB7966"/>
    <w:rsid w:val="00AC5098"/>
    <w:rsid w:val="00AD6B7A"/>
    <w:rsid w:val="00AE08A5"/>
    <w:rsid w:val="00AE2D76"/>
    <w:rsid w:val="00AE33B1"/>
    <w:rsid w:val="00AE3E59"/>
    <w:rsid w:val="00AF05D8"/>
    <w:rsid w:val="00AF153D"/>
    <w:rsid w:val="00AF2198"/>
    <w:rsid w:val="00AF3561"/>
    <w:rsid w:val="00B001E9"/>
    <w:rsid w:val="00B06C94"/>
    <w:rsid w:val="00B2025F"/>
    <w:rsid w:val="00B4068F"/>
    <w:rsid w:val="00B5392E"/>
    <w:rsid w:val="00B53D58"/>
    <w:rsid w:val="00B64EA8"/>
    <w:rsid w:val="00B8343A"/>
    <w:rsid w:val="00B92D9E"/>
    <w:rsid w:val="00B943DC"/>
    <w:rsid w:val="00BA299F"/>
    <w:rsid w:val="00BC1131"/>
    <w:rsid w:val="00BC4A7C"/>
    <w:rsid w:val="00BC7262"/>
    <w:rsid w:val="00BD65BD"/>
    <w:rsid w:val="00BE0977"/>
    <w:rsid w:val="00BE1184"/>
    <w:rsid w:val="00BE36BE"/>
    <w:rsid w:val="00C01808"/>
    <w:rsid w:val="00C16F34"/>
    <w:rsid w:val="00C21CDB"/>
    <w:rsid w:val="00C221A1"/>
    <w:rsid w:val="00C351CF"/>
    <w:rsid w:val="00C42F0F"/>
    <w:rsid w:val="00C5614C"/>
    <w:rsid w:val="00C575AC"/>
    <w:rsid w:val="00C60510"/>
    <w:rsid w:val="00C87873"/>
    <w:rsid w:val="00CA5DBB"/>
    <w:rsid w:val="00CB2CD3"/>
    <w:rsid w:val="00CC2A07"/>
    <w:rsid w:val="00CD15F9"/>
    <w:rsid w:val="00CF3E97"/>
    <w:rsid w:val="00D168D3"/>
    <w:rsid w:val="00D35920"/>
    <w:rsid w:val="00D3721F"/>
    <w:rsid w:val="00D410A2"/>
    <w:rsid w:val="00D434ED"/>
    <w:rsid w:val="00D50062"/>
    <w:rsid w:val="00D81C79"/>
    <w:rsid w:val="00D87D18"/>
    <w:rsid w:val="00D9367B"/>
    <w:rsid w:val="00D96339"/>
    <w:rsid w:val="00DA2FA6"/>
    <w:rsid w:val="00DA44D1"/>
    <w:rsid w:val="00DA58E3"/>
    <w:rsid w:val="00DB5E74"/>
    <w:rsid w:val="00DC5C73"/>
    <w:rsid w:val="00DC5D1E"/>
    <w:rsid w:val="00DE3309"/>
    <w:rsid w:val="00DE497E"/>
    <w:rsid w:val="00DF1D85"/>
    <w:rsid w:val="00DF1DA8"/>
    <w:rsid w:val="00E02745"/>
    <w:rsid w:val="00E12120"/>
    <w:rsid w:val="00E13637"/>
    <w:rsid w:val="00E32C44"/>
    <w:rsid w:val="00E41C35"/>
    <w:rsid w:val="00E438CD"/>
    <w:rsid w:val="00E5294F"/>
    <w:rsid w:val="00E53801"/>
    <w:rsid w:val="00E557F2"/>
    <w:rsid w:val="00E6328B"/>
    <w:rsid w:val="00E650A1"/>
    <w:rsid w:val="00E660F5"/>
    <w:rsid w:val="00E70CB0"/>
    <w:rsid w:val="00E73586"/>
    <w:rsid w:val="00E86585"/>
    <w:rsid w:val="00EA3199"/>
    <w:rsid w:val="00EA35C2"/>
    <w:rsid w:val="00EB5DBA"/>
    <w:rsid w:val="00EB7117"/>
    <w:rsid w:val="00EC43CB"/>
    <w:rsid w:val="00EC7064"/>
    <w:rsid w:val="00EF3B1B"/>
    <w:rsid w:val="00EF7398"/>
    <w:rsid w:val="00F0430F"/>
    <w:rsid w:val="00F04B36"/>
    <w:rsid w:val="00F125C1"/>
    <w:rsid w:val="00F23559"/>
    <w:rsid w:val="00F26CBA"/>
    <w:rsid w:val="00F41797"/>
    <w:rsid w:val="00F53E4A"/>
    <w:rsid w:val="00F5412B"/>
    <w:rsid w:val="00F6686E"/>
    <w:rsid w:val="00F71863"/>
    <w:rsid w:val="00F740ED"/>
    <w:rsid w:val="00F76817"/>
    <w:rsid w:val="00F76ED1"/>
    <w:rsid w:val="00FB4893"/>
    <w:rsid w:val="00FC6A7F"/>
    <w:rsid w:val="00FD0944"/>
    <w:rsid w:val="00FD427D"/>
    <w:rsid w:val="00FE30BE"/>
    <w:rsid w:val="00FE474B"/>
    <w:rsid w:val="00FF0D18"/>
    <w:rsid w:val="00FF43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37631C"/>
  <w15:docId w15:val="{65520AEA-FBF6-4C12-97A6-47448711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F73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2F73CD"/>
    <w:pPr>
      <w:keepNext/>
      <w:numPr>
        <w:numId w:val="1"/>
      </w:numPr>
      <w:tabs>
        <w:tab w:val="num" w:pos="540"/>
      </w:tabs>
      <w:ind w:left="360" w:hanging="360"/>
      <w:jc w:val="both"/>
      <w:outlineLvl w:val="1"/>
    </w:pPr>
    <w:rPr>
      <w:b/>
      <w:bCs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0">
    <w:name w:val="Nagłówek1"/>
    <w:basedOn w:val="Normalny"/>
    <w:next w:val="Tretekstu"/>
    <w:rsid w:val="001256E5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retekstu">
    <w:name w:val="Treść tekstu"/>
    <w:basedOn w:val="Normalny"/>
    <w:rsid w:val="001256E5"/>
    <w:pPr>
      <w:spacing w:after="120"/>
    </w:pPr>
  </w:style>
  <w:style w:type="paragraph" w:customStyle="1" w:styleId="Lista1">
    <w:name w:val="Lista1"/>
    <w:basedOn w:val="Tretekstu"/>
    <w:rsid w:val="001256E5"/>
  </w:style>
  <w:style w:type="paragraph" w:customStyle="1" w:styleId="Podpis1">
    <w:name w:val="Podpis1"/>
    <w:basedOn w:val="Normalny"/>
    <w:rsid w:val="001256E5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1256E5"/>
    <w:pPr>
      <w:suppressLineNumbers/>
    </w:pPr>
  </w:style>
  <w:style w:type="paragraph" w:customStyle="1" w:styleId="Gwka">
    <w:name w:val="Główka"/>
    <w:basedOn w:val="Normalny"/>
    <w:rsid w:val="001256E5"/>
    <w:pPr>
      <w:suppressLineNumbers/>
      <w:tabs>
        <w:tab w:val="center" w:pos="4819"/>
        <w:tab w:val="right" w:pos="9638"/>
      </w:tabs>
    </w:pPr>
  </w:style>
  <w:style w:type="paragraph" w:customStyle="1" w:styleId="Stopka1">
    <w:name w:val="Stopka1"/>
    <w:basedOn w:val="Normalny"/>
    <w:rsid w:val="001256E5"/>
    <w:pPr>
      <w:suppressLineNumbers/>
      <w:tabs>
        <w:tab w:val="center" w:pos="5953"/>
        <w:tab w:val="right" w:pos="11906"/>
      </w:tabs>
    </w:pPr>
  </w:style>
  <w:style w:type="paragraph" w:styleId="Nagwek">
    <w:name w:val="header"/>
    <w:basedOn w:val="Normalny"/>
    <w:link w:val="NagwekZnak"/>
    <w:unhideWhenUsed/>
    <w:rsid w:val="00325CF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rsid w:val="00325CF4"/>
    <w:rPr>
      <w:rFonts w:ascii="Times New Roman" w:eastAsia="SimSun" w:hAnsi="Times New Roman" w:cs="Mangal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325CF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25CF4"/>
    <w:rPr>
      <w:rFonts w:ascii="Times New Roman" w:eastAsia="SimSun" w:hAnsi="Times New Roman" w:cs="Mangal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unhideWhenUsed/>
    <w:rsid w:val="00325CF4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rsid w:val="00325CF4"/>
    <w:rPr>
      <w:rFonts w:ascii="Tahoma" w:eastAsia="SimSun" w:hAnsi="Tahoma" w:cs="Mangal"/>
      <w:sz w:val="16"/>
      <w:szCs w:val="1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2F73C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2F73CD"/>
    <w:rPr>
      <w:rFonts w:ascii="Times New Roman" w:eastAsia="Times New Roman" w:hAnsi="Times New Roman" w:cs="Times New Roman"/>
      <w:b/>
      <w:bCs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2F73CD"/>
  </w:style>
  <w:style w:type="paragraph" w:styleId="Tekstpodstawowywcity">
    <w:name w:val="Body Text Indent"/>
    <w:basedOn w:val="Normalny"/>
    <w:link w:val="TekstpodstawowywcityZnak"/>
    <w:rsid w:val="002F73CD"/>
    <w:pPr>
      <w:spacing w:line="360" w:lineRule="auto"/>
      <w:ind w:left="5664"/>
      <w:jc w:val="both"/>
    </w:pPr>
    <w:rPr>
      <w:rFonts w:ascii="Bookman Old Style" w:hAnsi="Bookman Old Style"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F73CD"/>
    <w:rPr>
      <w:rFonts w:ascii="Bookman Old Style" w:eastAsia="Times New Roman" w:hAnsi="Bookman Old Style" w:cs="Times New Roman"/>
      <w:sz w:val="28"/>
      <w:szCs w:val="20"/>
    </w:rPr>
  </w:style>
  <w:style w:type="character" w:styleId="Hipercze">
    <w:name w:val="Hyperlink"/>
    <w:rsid w:val="002F73CD"/>
    <w:rPr>
      <w:color w:val="0000FF"/>
      <w:u w:val="single"/>
    </w:rPr>
  </w:style>
  <w:style w:type="character" w:customStyle="1" w:styleId="ZnakZnak4">
    <w:name w:val="Znak Znak4"/>
    <w:rsid w:val="002F73CD"/>
    <w:rPr>
      <w:sz w:val="24"/>
      <w:szCs w:val="24"/>
    </w:rPr>
  </w:style>
  <w:style w:type="paragraph" w:styleId="Tekstpodstawowy">
    <w:name w:val="Body Text"/>
    <w:basedOn w:val="Normalny"/>
    <w:link w:val="TekstpodstawowyZnak"/>
    <w:rsid w:val="002F73C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F73CD"/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2F73CD"/>
    <w:pPr>
      <w:tabs>
        <w:tab w:val="left" w:pos="720"/>
      </w:tabs>
      <w:spacing w:after="80"/>
      <w:ind w:left="720" w:hanging="360"/>
      <w:jc w:val="center"/>
    </w:pPr>
    <w:rPr>
      <w:b/>
      <w:smallCaps/>
      <w:sz w:val="20"/>
    </w:rPr>
  </w:style>
  <w:style w:type="paragraph" w:styleId="Tekstpodstawowy3">
    <w:name w:val="Body Text 3"/>
    <w:basedOn w:val="Normalny"/>
    <w:link w:val="Tekstpodstawowy3Znak"/>
    <w:rsid w:val="002F73C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F73CD"/>
    <w:rPr>
      <w:rFonts w:ascii="Times New Roman" w:eastAsia="Times New Roman" w:hAnsi="Times New Roman" w:cs="Times New Roman"/>
      <w:sz w:val="16"/>
      <w:szCs w:val="16"/>
    </w:rPr>
  </w:style>
  <w:style w:type="paragraph" w:styleId="Tytu">
    <w:name w:val="Title"/>
    <w:basedOn w:val="Normalny"/>
    <w:link w:val="TytuZnak"/>
    <w:qFormat/>
    <w:rsid w:val="002F73CD"/>
    <w:pPr>
      <w:jc w:val="center"/>
    </w:pPr>
    <w:rPr>
      <w:rFonts w:ascii="Arial" w:hAnsi="Arial"/>
      <w:b/>
      <w:u w:val="single"/>
    </w:rPr>
  </w:style>
  <w:style w:type="character" w:customStyle="1" w:styleId="TytuZnak">
    <w:name w:val="Tytuł Znak"/>
    <w:basedOn w:val="Domylnaczcionkaakapitu"/>
    <w:link w:val="Tytu"/>
    <w:rsid w:val="002F73CD"/>
    <w:rPr>
      <w:rFonts w:ascii="Arial" w:eastAsia="Times New Roman" w:hAnsi="Arial" w:cs="Times New Roman"/>
      <w:b/>
      <w:sz w:val="24"/>
      <w:szCs w:val="24"/>
      <w:u w:val="single"/>
    </w:rPr>
  </w:style>
  <w:style w:type="paragraph" w:customStyle="1" w:styleId="PODPUNKT">
    <w:name w:val="PODPUNKT"/>
    <w:basedOn w:val="Normalny"/>
    <w:rsid w:val="002F73CD"/>
    <w:pPr>
      <w:numPr>
        <w:ilvl w:val="1"/>
        <w:numId w:val="1"/>
      </w:numPr>
      <w:tabs>
        <w:tab w:val="num" w:pos="0"/>
        <w:tab w:val="left" w:pos="360"/>
      </w:tabs>
      <w:spacing w:line="360" w:lineRule="auto"/>
      <w:ind w:left="0" w:firstLine="0"/>
    </w:pPr>
  </w:style>
  <w:style w:type="paragraph" w:styleId="Akapitzlist">
    <w:name w:val="List Paragraph"/>
    <w:basedOn w:val="Normalny"/>
    <w:uiPriority w:val="99"/>
    <w:qFormat/>
    <w:rsid w:val="002F73CD"/>
    <w:pPr>
      <w:ind w:left="720"/>
      <w:contextualSpacing/>
    </w:pPr>
  </w:style>
  <w:style w:type="paragraph" w:styleId="Lista-kontynuacja">
    <w:name w:val="List Continue"/>
    <w:basedOn w:val="Normalny"/>
    <w:unhideWhenUsed/>
    <w:rsid w:val="002F73CD"/>
    <w:pPr>
      <w:spacing w:after="120"/>
      <w:ind w:left="283"/>
      <w:contextualSpacing/>
    </w:pPr>
    <w:rPr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2F73CD"/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2F73C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2F73CD"/>
    <w:rPr>
      <w:vertAlign w:val="superscript"/>
    </w:rPr>
  </w:style>
  <w:style w:type="paragraph" w:customStyle="1" w:styleId="Default">
    <w:name w:val="Default"/>
    <w:rsid w:val="002F73C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NormalnyWeb">
    <w:name w:val="Normal (Web)"/>
    <w:basedOn w:val="Normalny"/>
    <w:semiHidden/>
    <w:rsid w:val="002F73CD"/>
    <w:pPr>
      <w:spacing w:before="100" w:beforeAutospacing="1" w:after="100" w:afterAutospacing="1"/>
    </w:pPr>
  </w:style>
  <w:style w:type="character" w:styleId="Odwoaniedokomentarza">
    <w:name w:val="annotation reference"/>
    <w:semiHidden/>
    <w:rsid w:val="002F73CD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2F73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2F73CD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2F73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2F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rsid w:val="002F73C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2F73CD"/>
    <w:rPr>
      <w:rFonts w:ascii="Times New Roman" w:eastAsia="Times New Roman" w:hAnsi="Times New Roman" w:cs="Times New Roman"/>
      <w:sz w:val="20"/>
      <w:szCs w:val="20"/>
    </w:rPr>
  </w:style>
  <w:style w:type="character" w:styleId="Odwoanieprzypisukocowego">
    <w:name w:val="endnote reference"/>
    <w:rsid w:val="002F73CD"/>
    <w:rPr>
      <w:vertAlign w:val="superscript"/>
    </w:rPr>
  </w:style>
  <w:style w:type="paragraph" w:customStyle="1" w:styleId="SOP">
    <w:name w:val="SOP"/>
    <w:basedOn w:val="Tekstpodstawowy3"/>
    <w:uiPriority w:val="99"/>
    <w:rsid w:val="002F73CD"/>
    <w:pPr>
      <w:widowControl w:val="0"/>
      <w:spacing w:before="240" w:after="0"/>
      <w:jc w:val="both"/>
    </w:pPr>
    <w:rPr>
      <w:rFonts w:ascii="Arial" w:hAnsi="Arial" w:cs="Arial"/>
      <w:sz w:val="24"/>
      <w:szCs w:val="24"/>
      <w:lang w:val="en-GB"/>
    </w:rPr>
  </w:style>
  <w:style w:type="paragraph" w:customStyle="1" w:styleId="Tekstpodstawowy31">
    <w:name w:val="Tekst podstawowy 31"/>
    <w:basedOn w:val="Normalny"/>
    <w:rsid w:val="002F73CD"/>
    <w:pPr>
      <w:spacing w:after="120"/>
    </w:pPr>
    <w:rPr>
      <w:sz w:val="16"/>
      <w:szCs w:val="16"/>
      <w:lang w:eastAsia="ar-SA"/>
    </w:rPr>
  </w:style>
  <w:style w:type="paragraph" w:styleId="Tekstblokowy">
    <w:name w:val="Block Text"/>
    <w:basedOn w:val="Normalny"/>
    <w:uiPriority w:val="99"/>
    <w:rsid w:val="002F73CD"/>
    <w:pPr>
      <w:tabs>
        <w:tab w:val="num" w:pos="397"/>
      </w:tabs>
      <w:ind w:left="234" w:right="372"/>
      <w:jc w:val="both"/>
    </w:pPr>
    <w:rPr>
      <w:rFonts w:ascii="Lucida Sans Unicode" w:hAnsi="Lucida Sans Unicode" w:cs="Lucida Sans Unicode"/>
      <w:sz w:val="20"/>
      <w:szCs w:val="20"/>
    </w:rPr>
  </w:style>
  <w:style w:type="paragraph" w:customStyle="1" w:styleId="xl74">
    <w:name w:val="xl74"/>
    <w:uiPriority w:val="99"/>
    <w:rsid w:val="002F73C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ela-Siatka">
    <w:name w:val="Table Grid"/>
    <w:basedOn w:val="Standardowy"/>
    <w:rsid w:val="002F73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FF434A"/>
    <w:pPr>
      <w:spacing w:after="120" w:line="480" w:lineRule="auto"/>
    </w:pPr>
    <w:rPr>
      <w:rFonts w:cs="Mangal"/>
      <w:szCs w:val="21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FF434A"/>
    <w:rPr>
      <w:rFonts w:ascii="Times New Roman" w:eastAsia="SimSun" w:hAnsi="Times New Roman" w:cs="Mangal"/>
      <w:sz w:val="24"/>
      <w:szCs w:val="21"/>
      <w:lang w:eastAsia="zh-CN" w:bidi="hi-IN"/>
    </w:rPr>
  </w:style>
  <w:style w:type="table" w:customStyle="1" w:styleId="Zwykatabela11">
    <w:name w:val="Zwykła tabela 11"/>
    <w:basedOn w:val="Standardowy"/>
    <w:uiPriority w:val="41"/>
    <w:rsid w:val="00E650A1"/>
    <w:pPr>
      <w:spacing w:after="0" w:line="240" w:lineRule="auto"/>
    </w:pPr>
    <w:rPr>
      <w:rFonts w:eastAsiaTheme="minorHAnsi"/>
      <w:sz w:val="24"/>
      <w:szCs w:val="24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kapitzlist1">
    <w:name w:val="Akapit z listą1"/>
    <w:basedOn w:val="Normalny"/>
    <w:rsid w:val="00B943DC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5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../../../AppData/Local/Temp/286f1bcf-f1f8-44ec-b184-bb66697de5ed_FE%20SL%20mono%20poziom.zip.5ed/FE%20SL%20mono%20poziom/FE%20SL%20mono%20poziom.jpg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GNIES~1.ZIE\AppData\Local\Temp\papier%20firmowy%20startuj%5b3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D43BE-97D2-4C58-8B41-30AD2D5FC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startuj[3]</Template>
  <TotalTime>152</TotalTime>
  <Pages>4</Pages>
  <Words>620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Ziętara</dc:creator>
  <cp:keywords/>
  <dc:description/>
  <cp:lastModifiedBy>Sabina Urbaniak</cp:lastModifiedBy>
  <cp:revision>8</cp:revision>
  <cp:lastPrinted>2016-08-03T13:22:00Z</cp:lastPrinted>
  <dcterms:created xsi:type="dcterms:W3CDTF">2024-11-06T12:20:00Z</dcterms:created>
  <dcterms:modified xsi:type="dcterms:W3CDTF">2025-11-05T09:47:00Z</dcterms:modified>
</cp:coreProperties>
</file>